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64AF4" w14:textId="414CA374" w:rsidR="00B37F22" w:rsidRDefault="00EA4C9D" w:rsidP="00B37F22">
      <w:pPr>
        <w:pStyle w:val="paragraph"/>
        <w:spacing w:before="0" w:beforeAutospacing="0" w:after="0" w:afterAutospacing="0"/>
        <w:textAlignment w:val="baseline"/>
        <w:rPr>
          <w:rFonts w:ascii="Verdana" w:eastAsiaTheme="minorHAnsi" w:hAnsi="Verdana" w:cstheme="minorBidi"/>
          <w:b/>
          <w:color w:val="3D0A85"/>
          <w:sz w:val="28"/>
          <w:szCs w:val="28"/>
          <w:lang w:eastAsia="en-US"/>
        </w:rPr>
      </w:pPr>
      <w:r w:rsidRPr="00EA4C9D">
        <w:rPr>
          <w:rFonts w:ascii="Verdana" w:eastAsiaTheme="minorHAnsi" w:hAnsi="Verdana" w:cstheme="minorBidi"/>
          <w:b/>
          <w:color w:val="3D0A85"/>
          <w:sz w:val="28"/>
          <w:szCs w:val="28"/>
          <w:lang w:eastAsia="en-US"/>
        </w:rPr>
        <w:t>Pioneers Award 2025 - De Innovatieprijs voor Impact</w:t>
      </w:r>
    </w:p>
    <w:p w14:paraId="68B7D5C0" w14:textId="77777777" w:rsidR="00EA4C9D" w:rsidRDefault="00EA4C9D" w:rsidP="00B37F2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/>
          <w:color w:val="3D0A85"/>
          <w:sz w:val="28"/>
          <w:szCs w:val="28"/>
        </w:rPr>
      </w:pPr>
    </w:p>
    <w:p w14:paraId="1D4849DA" w14:textId="2E979A1A" w:rsidR="00977647" w:rsidRPr="00E47B91" w:rsidRDefault="00E26384" w:rsidP="00977647">
      <w:pPr>
        <w:rPr>
          <w:rFonts w:ascii="Verdana" w:hAnsi="Verdana"/>
          <w:sz w:val="20"/>
          <w:szCs w:val="20"/>
        </w:rPr>
      </w:pPr>
      <w:r w:rsidRPr="00E47B91">
        <w:rPr>
          <w:rFonts w:ascii="Verdana" w:hAnsi="Verdana"/>
          <w:sz w:val="20"/>
          <w:szCs w:val="20"/>
        </w:rPr>
        <w:t>Wij vragen jullie</w:t>
      </w:r>
      <w:r w:rsidR="00977647" w:rsidRPr="00E47B91">
        <w:rPr>
          <w:rFonts w:ascii="Verdana" w:hAnsi="Verdana"/>
          <w:sz w:val="20"/>
          <w:szCs w:val="20"/>
        </w:rPr>
        <w:t xml:space="preserve"> om de onderstaande vragen te beantwoorden en </w:t>
      </w:r>
      <w:r w:rsidR="00977647" w:rsidRPr="001457A5">
        <w:rPr>
          <w:rFonts w:ascii="Verdana" w:hAnsi="Verdana"/>
          <w:sz w:val="20"/>
          <w:szCs w:val="20"/>
        </w:rPr>
        <w:t>toe te sturen</w:t>
      </w:r>
      <w:r w:rsidRPr="001457A5">
        <w:rPr>
          <w:rFonts w:ascii="Verdana" w:hAnsi="Verdana"/>
          <w:sz w:val="20"/>
          <w:szCs w:val="20"/>
        </w:rPr>
        <w:t xml:space="preserve"> naar</w:t>
      </w:r>
      <w:r w:rsidR="00E14BB8">
        <w:rPr>
          <w:rFonts w:ascii="Verdana" w:hAnsi="Verdana"/>
          <w:sz w:val="20"/>
          <w:szCs w:val="20"/>
        </w:rPr>
        <w:t xml:space="preserve"> </w:t>
      </w:r>
      <w:r w:rsidR="00E14BB8" w:rsidRPr="00E14BB8">
        <w:rPr>
          <w:rFonts w:ascii="Verdana" w:hAnsi="Verdana"/>
          <w:sz w:val="20"/>
          <w:szCs w:val="20"/>
        </w:rPr>
        <w:t>a.lips@actiz.nl</w:t>
      </w:r>
      <w:r w:rsidRPr="001457A5">
        <w:rPr>
          <w:rFonts w:ascii="Verdana" w:hAnsi="Verdana"/>
          <w:sz w:val="20"/>
          <w:szCs w:val="20"/>
        </w:rPr>
        <w:t xml:space="preserve"> </w:t>
      </w:r>
      <w:r w:rsidRPr="00F107BF">
        <w:rPr>
          <w:rFonts w:ascii="Verdana" w:hAnsi="Verdana"/>
          <w:b/>
          <w:bCs/>
          <w:sz w:val="20"/>
          <w:szCs w:val="20"/>
        </w:rPr>
        <w:t xml:space="preserve">vóór </w:t>
      </w:r>
      <w:r w:rsidR="00D3433F">
        <w:rPr>
          <w:rFonts w:ascii="Verdana" w:hAnsi="Verdana"/>
          <w:b/>
          <w:bCs/>
          <w:sz w:val="20"/>
          <w:szCs w:val="20"/>
        </w:rPr>
        <w:t>10</w:t>
      </w:r>
      <w:r w:rsidR="00F91149" w:rsidRPr="00F107BF">
        <w:rPr>
          <w:rFonts w:ascii="Verdana" w:hAnsi="Verdana"/>
          <w:b/>
          <w:bCs/>
          <w:sz w:val="20"/>
          <w:szCs w:val="20"/>
        </w:rPr>
        <w:t xml:space="preserve"> maart</w:t>
      </w:r>
      <w:r w:rsidRPr="00F107BF">
        <w:rPr>
          <w:rFonts w:ascii="Verdana" w:hAnsi="Verdana"/>
          <w:b/>
          <w:bCs/>
          <w:sz w:val="20"/>
          <w:szCs w:val="20"/>
        </w:rPr>
        <w:t xml:space="preserve"> 202</w:t>
      </w:r>
      <w:r w:rsidR="00D8284B">
        <w:rPr>
          <w:rFonts w:ascii="Verdana" w:hAnsi="Verdana"/>
          <w:b/>
          <w:bCs/>
          <w:sz w:val="20"/>
          <w:szCs w:val="20"/>
        </w:rPr>
        <w:t>5</w:t>
      </w:r>
      <w:r w:rsidRPr="00F107BF">
        <w:rPr>
          <w:rFonts w:ascii="Verdana" w:hAnsi="Verdana"/>
          <w:b/>
          <w:bCs/>
          <w:sz w:val="20"/>
          <w:szCs w:val="20"/>
        </w:rPr>
        <w:t xml:space="preserve"> </w:t>
      </w:r>
      <w:r w:rsidR="00C01C05">
        <w:rPr>
          <w:rFonts w:ascii="Verdana" w:hAnsi="Verdana"/>
          <w:b/>
          <w:bCs/>
          <w:sz w:val="20"/>
          <w:szCs w:val="20"/>
        </w:rPr>
        <w:t>12</w:t>
      </w:r>
      <w:r w:rsidRPr="00F107BF">
        <w:rPr>
          <w:rFonts w:ascii="Verdana" w:hAnsi="Verdana"/>
          <w:b/>
          <w:bCs/>
          <w:sz w:val="20"/>
          <w:szCs w:val="20"/>
        </w:rPr>
        <w:t>.00</w:t>
      </w:r>
      <w:r w:rsidR="00977647" w:rsidRPr="001457A5">
        <w:rPr>
          <w:rFonts w:ascii="Verdana" w:hAnsi="Verdana"/>
          <w:sz w:val="20"/>
          <w:szCs w:val="20"/>
        </w:rPr>
        <w:t xml:space="preserve">. </w:t>
      </w:r>
      <w:r w:rsidR="00A850A2">
        <w:rPr>
          <w:rFonts w:ascii="Verdana" w:hAnsi="Verdana"/>
          <w:sz w:val="20"/>
          <w:szCs w:val="20"/>
        </w:rPr>
        <w:t xml:space="preserve">De degene die door zijn naar de volgende ronde krijgen van ons uiterlijk </w:t>
      </w:r>
      <w:r w:rsidR="001B65EF">
        <w:rPr>
          <w:rFonts w:ascii="Verdana" w:hAnsi="Verdana"/>
          <w:sz w:val="20"/>
          <w:szCs w:val="20"/>
        </w:rPr>
        <w:t>14</w:t>
      </w:r>
      <w:r w:rsidR="00A850A2">
        <w:rPr>
          <w:rFonts w:ascii="Verdana" w:hAnsi="Verdana"/>
          <w:sz w:val="20"/>
          <w:szCs w:val="20"/>
        </w:rPr>
        <w:t xml:space="preserve"> maart bericht hierover. </w:t>
      </w:r>
    </w:p>
    <w:p w14:paraId="05B76F1A" w14:textId="3114F926" w:rsidR="00B37F22" w:rsidRPr="00B37F22" w:rsidRDefault="00E74503" w:rsidP="00BD0B8F">
      <w:pPr>
        <w:pStyle w:val="Kop1"/>
        <w:rPr>
          <w:rFonts w:ascii="Verdana" w:hAnsi="Verdana"/>
          <w:color w:val="3D0A85"/>
          <w:sz w:val="22"/>
          <w:szCs w:val="22"/>
        </w:rPr>
      </w:pPr>
      <w:r>
        <w:rPr>
          <w:rFonts w:ascii="Verdana" w:hAnsi="Verdana"/>
          <w:color w:val="3D0A85"/>
          <w:sz w:val="22"/>
          <w:szCs w:val="22"/>
        </w:rPr>
        <w:t>Vragenlijst</w:t>
      </w:r>
    </w:p>
    <w:p w14:paraId="52BB75C2" w14:textId="77777777" w:rsidR="00D84BB7" w:rsidRPr="00B37F22" w:rsidRDefault="00D84BB7" w:rsidP="00406A73">
      <w:pPr>
        <w:pStyle w:val="Kop1"/>
        <w:jc w:val="center"/>
        <w:rPr>
          <w:rFonts w:ascii="Verdana" w:hAnsi="Verdana"/>
          <w:b w:val="0"/>
          <w:bCs/>
          <w:color w:val="3D0A85"/>
          <w:sz w:val="22"/>
          <w:szCs w:val="22"/>
        </w:rPr>
      </w:pPr>
    </w:p>
    <w:tbl>
      <w:tblPr>
        <w:tblStyle w:val="Tabelraster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993"/>
        <w:gridCol w:w="5200"/>
      </w:tblGrid>
      <w:tr w:rsidR="0090596C" w:rsidRPr="00406A73" w14:paraId="793850D1" w14:textId="77777777" w:rsidTr="6DEB2A7A">
        <w:tc>
          <w:tcPr>
            <w:tcW w:w="5000" w:type="pct"/>
            <w:gridSpan w:val="3"/>
            <w:shd w:val="clear" w:color="auto" w:fill="3D0A85"/>
          </w:tcPr>
          <w:p w14:paraId="76ECE5C9" w14:textId="797BF34B" w:rsidR="00650259" w:rsidRPr="00406A73" w:rsidRDefault="00406A73" w:rsidP="00406A73">
            <w:pPr>
              <w:pStyle w:val="Kop1"/>
              <w:tabs>
                <w:tab w:val="right" w:pos="8810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Gegevens Contactpersoon</w:t>
            </w:r>
            <w:r w:rsidRPr="00406A73">
              <w:rPr>
                <w:rFonts w:ascii="Verdana" w:hAnsi="Verdana"/>
                <w:sz w:val="20"/>
                <w:szCs w:val="20"/>
              </w:rPr>
              <w:tab/>
            </w:r>
          </w:p>
        </w:tc>
      </w:tr>
      <w:tr w:rsidR="00650259" w:rsidRPr="00406A73" w14:paraId="069A201A" w14:textId="77777777" w:rsidTr="6DEB2A7A">
        <w:tc>
          <w:tcPr>
            <w:tcW w:w="1570" w:type="pct"/>
            <w:vAlign w:val="bottom"/>
          </w:tcPr>
          <w:p w14:paraId="00816B6C" w14:textId="37856831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Naam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0002CDB4" w14:textId="6652636B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20EB2339" w14:textId="77777777" w:rsidTr="6DEB2A7A">
        <w:tc>
          <w:tcPr>
            <w:tcW w:w="1570" w:type="pct"/>
            <w:vAlign w:val="bottom"/>
          </w:tcPr>
          <w:p w14:paraId="61CE3CC7" w14:textId="355275FE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Functie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3FFE7C16" w14:textId="01BCE242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4521855F" w14:textId="77777777" w:rsidTr="6DEB2A7A">
        <w:tc>
          <w:tcPr>
            <w:tcW w:w="1570" w:type="pct"/>
            <w:vAlign w:val="bottom"/>
          </w:tcPr>
          <w:p w14:paraId="77B30344" w14:textId="11DF0F16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bidi="nl-NL"/>
              </w:rPr>
              <w:t>Telefoonnummer</w:t>
            </w:r>
            <w:r w:rsidR="00F30469">
              <w:rPr>
                <w:rFonts w:ascii="Verdana" w:hAnsi="Verdana"/>
                <w:sz w:val="20"/>
                <w:szCs w:val="20"/>
                <w:lang w:bidi="nl-NL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2991456F" w14:textId="46409E0C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60BB3855" w14:textId="77777777" w:rsidTr="6DEB2A7A">
        <w:tc>
          <w:tcPr>
            <w:tcW w:w="1570" w:type="pct"/>
            <w:vAlign w:val="bottom"/>
          </w:tcPr>
          <w:p w14:paraId="32066361" w14:textId="02304BF8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E-mail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3A1F6039" w14:textId="37FC0250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7D2FE148" w14:textId="77777777" w:rsidTr="6DEB2A7A">
        <w:tc>
          <w:tcPr>
            <w:tcW w:w="1570" w:type="pct"/>
            <w:vAlign w:val="bottom"/>
          </w:tcPr>
          <w:p w14:paraId="096CF59D" w14:textId="44CABBC2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URL-LinkedIn</w:t>
            </w:r>
            <w:r w:rsidR="00D84BB7">
              <w:rPr>
                <w:rFonts w:ascii="Verdana" w:hAnsi="Verdana"/>
                <w:sz w:val="20"/>
                <w:szCs w:val="20"/>
              </w:rPr>
              <w:t xml:space="preserve"> profiel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34174E9E" w14:textId="59F17A46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63BDE53C" w14:textId="77777777" w:rsidTr="6DEB2A7A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65FADB59" w14:textId="77777777" w:rsidR="00650259" w:rsidRPr="00406A73" w:rsidRDefault="00650259" w:rsidP="001471A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406A73" w:rsidRPr="00406A73" w14:paraId="1DBBD71F" w14:textId="77777777" w:rsidTr="6DEB2A7A">
        <w:tc>
          <w:tcPr>
            <w:tcW w:w="5000" w:type="pct"/>
            <w:gridSpan w:val="3"/>
            <w:shd w:val="clear" w:color="auto" w:fill="3D0A85"/>
          </w:tcPr>
          <w:p w14:paraId="112A4593" w14:textId="26F69CED" w:rsidR="00406A73" w:rsidRPr="00406A73" w:rsidRDefault="00A52E4C" w:rsidP="00406A73">
            <w:pPr>
              <w:pStyle w:val="Kop1"/>
              <w:rPr>
                <w:rFonts w:ascii="Verdana" w:hAnsi="Verdana"/>
                <w:sz w:val="20"/>
                <w:szCs w:val="20"/>
              </w:rPr>
            </w:pPr>
            <w:bookmarkStart w:id="0" w:name="_Hlk521325947"/>
            <w:r>
              <w:rPr>
                <w:rFonts w:ascii="Verdana" w:hAnsi="Verdana"/>
                <w:sz w:val="20"/>
                <w:szCs w:val="20"/>
              </w:rPr>
              <w:t>Teaminformatie</w:t>
            </w:r>
          </w:p>
        </w:tc>
      </w:tr>
      <w:bookmarkEnd w:id="0"/>
      <w:tr w:rsidR="00406A73" w:rsidRPr="00406A73" w14:paraId="2749FD69" w14:textId="77777777" w:rsidTr="6DEB2A7A">
        <w:tc>
          <w:tcPr>
            <w:tcW w:w="2120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A387503" w14:textId="3727B1EF" w:rsidR="00406A73" w:rsidRPr="00F30469" w:rsidRDefault="00F30469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 xml:space="preserve">Namen en functies </w:t>
            </w:r>
            <w:r w:rsidR="00EF294A">
              <w:rPr>
                <w:rFonts w:ascii="Verdana" w:hAnsi="Verdana"/>
                <w:sz w:val="20"/>
                <w:szCs w:val="20"/>
              </w:rPr>
              <w:t>bedenkers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bottom w:val="single" w:sz="4" w:space="0" w:color="auto"/>
            </w:tcBorders>
          </w:tcPr>
          <w:p w14:paraId="72EDC921" w14:textId="4F58274B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3316D7F7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EB9E06E" w14:textId="3350405B" w:rsidR="00A01CAF" w:rsidRPr="00F30469" w:rsidRDefault="00A52E4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 xml:space="preserve">URL LinkedIn profiel van </w:t>
            </w:r>
            <w:r w:rsidR="00EF294A">
              <w:rPr>
                <w:rFonts w:ascii="Verdana" w:hAnsi="Verdana"/>
                <w:sz w:val="20"/>
                <w:szCs w:val="20"/>
              </w:rPr>
              <w:t>bedenkers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0BE3894C" w14:textId="08CF2991" w:rsidR="006900F9" w:rsidRPr="00406A73" w:rsidRDefault="006900F9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EF294A" w:rsidRPr="00406A73" w14:paraId="1E44234A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FBA5811" w14:textId="3C5EEE63" w:rsidR="00EF294A" w:rsidRPr="00F30469" w:rsidRDefault="00EF294A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Organisatie: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0AD16609" w14:textId="77777777" w:rsidR="00EF294A" w:rsidRPr="00406A73" w:rsidRDefault="00EF294A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406A73" w:rsidRPr="00406A73" w14:paraId="5B6B2C2B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C8B79E3" w14:textId="7FDF3870" w:rsidR="00406A73" w:rsidRPr="00406A73" w:rsidRDefault="00A52E4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>Aantal fte werkzaam voor bedrijf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DCFE403" w14:textId="03E84AA2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35AAEB91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397A93A" w14:textId="1970064F" w:rsidR="00A01CAF" w:rsidRPr="00F30469" w:rsidRDefault="00A52E4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>Aantal medew</w:t>
            </w:r>
            <w:r w:rsidR="00F91149">
              <w:rPr>
                <w:rFonts w:ascii="Verdana" w:hAnsi="Verdana"/>
                <w:sz w:val="20"/>
                <w:szCs w:val="20"/>
              </w:rPr>
              <w:t>erkers</w:t>
            </w:r>
            <w:r w:rsidRPr="00F30469">
              <w:rPr>
                <w:rFonts w:ascii="Verdana" w:hAnsi="Verdana"/>
                <w:sz w:val="20"/>
                <w:szCs w:val="20"/>
              </w:rPr>
              <w:t xml:space="preserve"> werkzaam voor bedrijf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C43F215" w14:textId="0183C8ED" w:rsidR="00A01CAF" w:rsidRPr="00406A73" w:rsidRDefault="00A01CAF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17475E27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CC3E24" w14:textId="75F64F57" w:rsidR="00A01CAF" w:rsidRPr="00F30469" w:rsidRDefault="00A01CAF" w:rsidP="00A01CA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E78B1BD" w14:textId="77777777" w:rsidR="00A01CAF" w:rsidRPr="00406A73" w:rsidRDefault="00A01CAF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C406C" w:rsidRPr="00406A73" w14:paraId="5A4D4364" w14:textId="77777777" w:rsidTr="6DEB2A7A">
        <w:tc>
          <w:tcPr>
            <w:tcW w:w="5000" w:type="pct"/>
            <w:gridSpan w:val="3"/>
            <w:shd w:val="clear" w:color="auto" w:fill="3D0A85"/>
          </w:tcPr>
          <w:p w14:paraId="2BFB1479" w14:textId="4BEE1A01" w:rsidR="00AC406C" w:rsidRPr="00406A73" w:rsidRDefault="00AC406C" w:rsidP="001471AF">
            <w:pPr>
              <w:pStyle w:val="Kop1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Innovatie</w:t>
            </w:r>
          </w:p>
        </w:tc>
      </w:tr>
      <w:tr w:rsidR="00A01CAF" w:rsidRPr="0027366C" w14:paraId="51896FF2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FBCABF" w14:textId="32A68FB9" w:rsidR="00A01CAF" w:rsidRPr="00EF294A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F294A">
              <w:rPr>
                <w:rFonts w:ascii="Verdana" w:hAnsi="Verdana"/>
                <w:sz w:val="20"/>
                <w:szCs w:val="20"/>
              </w:rPr>
              <w:t>Naam innovatie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249DB730" w14:textId="20EC1D6A" w:rsidR="00A01CAF" w:rsidRPr="00D81FB2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27366C" w14:paraId="42F40BA7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2304118" w14:textId="36FA9963" w:rsidR="00A01CAF" w:rsidRPr="00EF294A" w:rsidRDefault="00F107B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Geef een korte</w:t>
            </w:r>
            <w:r w:rsidR="0027366C" w:rsidRPr="00EF294A">
              <w:rPr>
                <w:rFonts w:ascii="Verdana" w:hAnsi="Verdana"/>
                <w:sz w:val="20"/>
                <w:szCs w:val="20"/>
              </w:rPr>
              <w:t xml:space="preserve"> omschrijving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03DEE83" w14:textId="1D312FFF" w:rsidR="00A01CAF" w:rsidRPr="00D81FB2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628400C6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22F9139" w14:textId="49989737" w:rsidR="004556C9" w:rsidRPr="00EF294A" w:rsidRDefault="0027366C" w:rsidP="004556C9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F294A">
              <w:rPr>
                <w:rFonts w:ascii="Verdana" w:hAnsi="Verdana"/>
                <w:sz w:val="20"/>
                <w:szCs w:val="20"/>
              </w:rPr>
              <w:t xml:space="preserve">Wat maakt de innovatie uniek?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35E30D5A" w14:textId="37FE805D" w:rsidR="00D53291" w:rsidRPr="00406A73" w:rsidRDefault="00D53291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3C557F0E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EFDAB3D" w14:textId="6D0521EA" w:rsidR="00F107BF" w:rsidRPr="00EF294A" w:rsidRDefault="00F107BF" w:rsidP="00D81FB2">
            <w:pPr>
              <w:spacing w:before="120"/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</w:pPr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>Welke zorgaanbieder(s) is/zijn reeds betrokken bij de innovatie? Sinds wanneer en op welke wijze zijn ze betrokken?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49F3F8B" w14:textId="77777777" w:rsidR="00F107BF" w:rsidRPr="00406A73" w:rsidRDefault="00F107B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56CB6D64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873CEF1" w14:textId="7A9541B0" w:rsidR="00F107BF" w:rsidRPr="00EF294A" w:rsidRDefault="00F107BF" w:rsidP="00D81FB2">
            <w:pPr>
              <w:spacing w:before="120"/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</w:pPr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Wie zijn er namens de betrokken zorgaanbieders, betrokken bij de innovatie (graag functies benoemen)?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DD6DC3A" w14:textId="77777777" w:rsidR="00F107BF" w:rsidRPr="00406A73" w:rsidRDefault="00F107B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244F4E8D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523AB01" w14:textId="2236B5BB" w:rsidR="00F107BF" w:rsidRPr="00EF294A" w:rsidRDefault="00F107BF" w:rsidP="00D81FB2">
            <w:pPr>
              <w:spacing w:before="120"/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</w:pPr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Op welke wijze </w:t>
            </w:r>
            <w:r w:rsidRPr="00EF294A"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draagt de innovatie  bij </w:t>
            </w:r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aan het toegankelijk en betaalbaar houden van de zorg?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4643B99" w14:textId="77777777" w:rsidR="00F107BF" w:rsidRPr="00406A73" w:rsidRDefault="00F107B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5CB7EE6B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B107080" w14:textId="427A149D" w:rsidR="00F107BF" w:rsidRPr="00EF294A" w:rsidRDefault="00F107BF" w:rsidP="00D81FB2">
            <w:pPr>
              <w:spacing w:before="120"/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</w:pPr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lastRenderedPageBreak/>
              <w:t>Op welke wijze draagt de innovatie bij aan het verkleinen van de arbeidsmarktproblematiek in de zorg?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0B8CDB1" w14:textId="77777777" w:rsidR="00F107BF" w:rsidRPr="00406A73" w:rsidRDefault="00F107B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0FF66BDB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31ED2A0" w14:textId="22F7A31B" w:rsidR="00F107BF" w:rsidRPr="00EF294A" w:rsidRDefault="00F107BF" w:rsidP="00D81FB2">
            <w:pPr>
              <w:spacing w:before="120"/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</w:pPr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Heeft de innovatie nog op andere manieren een positieve impact op de zorg </w:t>
            </w:r>
            <w:r w:rsidRPr="00EF294A"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>(</w:t>
            </w:r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vergroten </w:t>
            </w:r>
            <w:r w:rsidRPr="00EF294A"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werkplezier, </w:t>
            </w:r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verlichten werkdruk, </w:t>
            </w:r>
            <w:r w:rsidRPr="00EF294A"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>etc)?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083162D" w14:textId="77777777" w:rsidR="00F107BF" w:rsidRPr="00406A73" w:rsidRDefault="00F107B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EF294A" w:rsidRPr="00406A73" w14:paraId="6A2B9C5C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22D4F99" w14:textId="0A768FF5" w:rsidR="00EF294A" w:rsidRPr="00EF294A" w:rsidRDefault="00EF294A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F294A"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Heeft jouw </w:t>
            </w:r>
            <w:r w:rsidR="001B65EF"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>innovatie</w:t>
            </w:r>
            <w:r w:rsidRPr="00EF294A"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 het potentieel om in andere organisaties of regio’s succesvol te worden geïmplementeerd?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F534FDC" w14:textId="77777777" w:rsidR="00EF294A" w:rsidRPr="00406A73" w:rsidRDefault="00EF294A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7B091545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47C0422" w14:textId="6B0F9FCB" w:rsidR="00EF294A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Beschrijf hoe gebruikers en cliënten bij de ontwikkeling van de innovatie betrokken zi</w:t>
            </w:r>
            <w:r w:rsidR="00F91149">
              <w:rPr>
                <w:rFonts w:ascii="Verdana" w:hAnsi="Verdana"/>
                <w:sz w:val="20"/>
                <w:szCs w:val="20"/>
              </w:rPr>
              <w:t>jn</w:t>
            </w:r>
            <w:r w:rsidR="000D539C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34B76777" w14:textId="12F1EB4D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560984A6" w14:textId="77777777" w:rsidTr="00F107BF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F19775" w14:textId="77777777" w:rsidR="00F107BF" w:rsidRPr="0027366C" w:rsidRDefault="00F107B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4C0931" w14:textId="77777777" w:rsidR="00F107BF" w:rsidRPr="00406A73" w:rsidRDefault="00F107B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6F12398D" w14:textId="77777777" w:rsidTr="006E57D4">
        <w:tc>
          <w:tcPr>
            <w:tcW w:w="5000" w:type="pct"/>
            <w:gridSpan w:val="3"/>
            <w:shd w:val="clear" w:color="auto" w:fill="3D0A85"/>
          </w:tcPr>
          <w:p w14:paraId="74F4D166" w14:textId="01F43581" w:rsidR="00F107BF" w:rsidRPr="00406A73" w:rsidRDefault="00F107BF" w:rsidP="006E57D4">
            <w:pPr>
              <w:pStyle w:val="Kop1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Status</w:t>
            </w:r>
            <w:r w:rsidR="004556C9">
              <w:rPr>
                <w:rFonts w:ascii="Verdana" w:hAnsi="Verdana"/>
                <w:sz w:val="20"/>
                <w:szCs w:val="20"/>
              </w:rPr>
              <w:t xml:space="preserve"> Innovatie</w:t>
            </w:r>
          </w:p>
        </w:tc>
      </w:tr>
      <w:tr w:rsidR="00F107BF" w:rsidRPr="00406A73" w14:paraId="0A67C02C" w14:textId="77777777" w:rsidTr="006E57D4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288E393" w14:textId="03AE8DBE" w:rsidR="00F107BF" w:rsidRPr="00EF294A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F294A">
              <w:rPr>
                <w:rFonts w:ascii="Verdana" w:hAnsi="Verdana"/>
                <w:sz w:val="20"/>
                <w:szCs w:val="20"/>
              </w:rPr>
              <w:t>Wat is de status van de innovatie? Wat is bijvoorbeeld uitgewerkt en al beschikbaar?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88F3EC4" w14:textId="77777777" w:rsidR="00F107BF" w:rsidRPr="00406A73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23B58077" w14:textId="77777777" w:rsidTr="006E57D4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31C582B" w14:textId="7D951B70" w:rsidR="00F107BF" w:rsidRPr="00EF294A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Wat is ervoor nodig om de innovatie als ‘gereed product/dienst’ te beschouwen? Waar ligt in dit kader de grootste uitdaging?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016F3E4B" w14:textId="77777777" w:rsidR="00F107BF" w:rsidRPr="00406A73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026E0BBA" w14:textId="77777777" w:rsidTr="006E57D4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50E1812" w14:textId="623A0CE3" w:rsidR="004556C9" w:rsidRPr="00EF294A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Is/zijn er subsidies aangevraagd om de innovatie verder te ontwikkelen? Zo ja welke? En is/zijn er al subsidies toegekend?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08BE2A6B" w14:textId="77777777" w:rsidR="00F107BF" w:rsidRPr="00406A73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4FADF816" w14:textId="77777777" w:rsidTr="006E57D4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878CB3D" w14:textId="77EA8D37" w:rsidR="00F107BF" w:rsidRPr="0027366C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 xml:space="preserve">Kent de innovatie een </w:t>
            </w:r>
            <w:r>
              <w:rPr>
                <w:rFonts w:ascii="Verdana" w:hAnsi="Verdana"/>
                <w:sz w:val="20"/>
                <w:szCs w:val="20"/>
              </w:rPr>
              <w:t xml:space="preserve">mogelijke </w:t>
            </w:r>
            <w:r w:rsidRPr="0027366C">
              <w:rPr>
                <w:rFonts w:ascii="Verdana" w:hAnsi="Verdana"/>
                <w:sz w:val="20"/>
                <w:szCs w:val="20"/>
              </w:rPr>
              <w:t>positieve, financiële business case? Zo ja, licht deze toe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2D19BE80" w14:textId="77777777" w:rsidR="00F107BF" w:rsidRPr="00406A73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2EAC3797" w14:textId="77777777" w:rsidTr="006E57D4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B9EF09C" w14:textId="283CDAA4" w:rsidR="00F107BF" w:rsidRPr="0027366C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 xml:space="preserve">Is of wordt de innovatie in pilots ingezet? Zo ja, bij wie en wat zijn de eerste resultaten?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7B816929" w14:textId="77777777" w:rsidR="00F107BF" w:rsidRPr="00406A73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60D22E89" w14:textId="77777777" w:rsidTr="006E57D4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F3D0FF7" w14:textId="52921A02" w:rsidR="00F107BF" w:rsidRPr="0027366C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B6B21">
              <w:rPr>
                <w:rFonts w:ascii="Verdana" w:hAnsi="Verdana"/>
                <w:sz w:val="20"/>
                <w:szCs w:val="20"/>
              </w:rPr>
              <w:t xml:space="preserve">Wat zijn de voornaamste (afbreuk)risico’s voor de innovatie? </w:t>
            </w:r>
            <w:r w:rsidRPr="002B6B21">
              <w:rPr>
                <w:rFonts w:ascii="Verdana" w:hAnsi="Verdana"/>
                <w:sz w:val="20"/>
                <w:szCs w:val="20"/>
              </w:rPr>
              <w:br/>
              <w:t>(max 100 woorden)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749A5C41" w14:textId="77777777" w:rsidR="00F107BF" w:rsidRPr="00406A73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4AEED2B1" w14:textId="77777777" w:rsidR="004C689A" w:rsidRDefault="004C689A">
      <w:r>
        <w:br w:type="page"/>
      </w:r>
    </w:p>
    <w:tbl>
      <w:tblPr>
        <w:tblStyle w:val="Tabelraster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5200"/>
      </w:tblGrid>
      <w:tr w:rsidR="0027366C" w:rsidRPr="00406A73" w14:paraId="4C794BD6" w14:textId="77777777" w:rsidTr="6DEB2A7A">
        <w:tc>
          <w:tcPr>
            <w:tcW w:w="5000" w:type="pct"/>
            <w:gridSpan w:val="2"/>
            <w:shd w:val="clear" w:color="auto" w:fill="3D0A85"/>
          </w:tcPr>
          <w:p w14:paraId="47B02B48" w14:textId="44AAE3AF" w:rsidR="0027366C" w:rsidRPr="00406A73" w:rsidRDefault="00A850A2" w:rsidP="001471AF">
            <w:pPr>
              <w:pStyle w:val="Kop1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Doelgroep</w:t>
            </w:r>
          </w:p>
        </w:tc>
      </w:tr>
      <w:tr w:rsidR="0027366C" w:rsidRPr="00406A73" w14:paraId="0B4E08F1" w14:textId="77777777" w:rsidTr="6DEB2A7A">
        <w:tc>
          <w:tcPr>
            <w:tcW w:w="212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7224B70" w14:textId="40A1199A" w:rsidR="000D539C" w:rsidRPr="0027366C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B4E95">
              <w:rPr>
                <w:rFonts w:ascii="Verdana" w:hAnsi="Verdana"/>
                <w:sz w:val="20"/>
                <w:szCs w:val="20"/>
              </w:rPr>
              <w:t xml:space="preserve">Omschrijf de </w:t>
            </w:r>
            <w:r w:rsidR="00A850A2">
              <w:rPr>
                <w:rFonts w:ascii="Verdana" w:hAnsi="Verdana"/>
                <w:sz w:val="20"/>
                <w:szCs w:val="20"/>
              </w:rPr>
              <w:t>doelgroep</w:t>
            </w:r>
            <w:r w:rsidRPr="00EB4E95">
              <w:rPr>
                <w:rFonts w:ascii="Verdana" w:hAnsi="Verdana"/>
                <w:sz w:val="20"/>
                <w:szCs w:val="20"/>
              </w:rPr>
              <w:t xml:space="preserve"> waarop wordt gericht met de innovatie</w:t>
            </w:r>
            <w:r w:rsidR="00FD024C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9B4E1FA" w14:textId="5BD053A3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D84BB7" w:rsidRPr="00406A73" w14:paraId="3D32A10E" w14:textId="77777777" w:rsidTr="6DEB2A7A">
        <w:tc>
          <w:tcPr>
            <w:tcW w:w="212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9F64DF4" w14:textId="78A005F4" w:rsidR="00D84BB7" w:rsidRPr="00D81FB2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B4E95">
              <w:rPr>
                <w:rFonts w:ascii="Verdana" w:hAnsi="Verdana"/>
                <w:sz w:val="20"/>
                <w:szCs w:val="20"/>
              </w:rPr>
              <w:t xml:space="preserve">Licht toe waarom de innovatie voor deze </w:t>
            </w:r>
            <w:r w:rsidR="00A850A2">
              <w:rPr>
                <w:rFonts w:ascii="Verdana" w:hAnsi="Verdana"/>
                <w:sz w:val="20"/>
                <w:szCs w:val="20"/>
              </w:rPr>
              <w:t>doelgroep</w:t>
            </w:r>
            <w:r w:rsidR="00A850A2" w:rsidRPr="00EB4E95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EB4E95">
              <w:rPr>
                <w:rFonts w:ascii="Verdana" w:hAnsi="Verdana"/>
                <w:sz w:val="20"/>
                <w:szCs w:val="20"/>
              </w:rPr>
              <w:t>een verrijking is</w:t>
            </w:r>
            <w:r w:rsidR="00FD024C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9195DDC" w14:textId="62258AC0" w:rsidR="00D84BB7" w:rsidRPr="00406A73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4556C9" w:rsidRPr="00406A73" w14:paraId="144A2112" w14:textId="77777777" w:rsidTr="004556C9">
        <w:tc>
          <w:tcPr>
            <w:tcW w:w="21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54A8CD" w14:textId="77777777" w:rsidR="004556C9" w:rsidRPr="00EB4E95" w:rsidRDefault="004556C9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DC8794" w14:textId="77777777" w:rsidR="004556C9" w:rsidRPr="00406A73" w:rsidRDefault="004556C9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EB4E95" w:rsidRPr="00406A73" w14:paraId="7136E8C4" w14:textId="77777777" w:rsidTr="6DEB2A7A">
        <w:tc>
          <w:tcPr>
            <w:tcW w:w="5000" w:type="pct"/>
            <w:gridSpan w:val="2"/>
            <w:shd w:val="clear" w:color="auto" w:fill="3D0A85"/>
          </w:tcPr>
          <w:p w14:paraId="58FCB19E" w14:textId="2C64723D" w:rsidR="00EB4E95" w:rsidRPr="00406A73" w:rsidRDefault="00EB4E95" w:rsidP="001471AF">
            <w:pPr>
              <w:pStyle w:val="Kop1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Overige vragen</w:t>
            </w:r>
          </w:p>
        </w:tc>
      </w:tr>
      <w:tr w:rsidR="00EB4E95" w:rsidRPr="00406A73" w14:paraId="14003ADC" w14:textId="77777777" w:rsidTr="6DEB2A7A">
        <w:tc>
          <w:tcPr>
            <w:tcW w:w="212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821D762" w14:textId="5287CE71" w:rsidR="004556C9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D84BB7">
              <w:rPr>
                <w:rFonts w:ascii="Verdana" w:hAnsi="Verdana"/>
                <w:sz w:val="20"/>
                <w:szCs w:val="20"/>
              </w:rPr>
              <w:t>Wat zijn de belangrijkste drie doelstellingen voor de innovatie in 202</w:t>
            </w:r>
            <w:r w:rsidR="00EF294A">
              <w:rPr>
                <w:rFonts w:ascii="Verdana" w:hAnsi="Verdana"/>
                <w:sz w:val="20"/>
                <w:szCs w:val="20"/>
              </w:rPr>
              <w:t>5</w:t>
            </w:r>
            <w:r w:rsidRPr="00D84BB7">
              <w:rPr>
                <w:rFonts w:ascii="Verdana" w:hAnsi="Verdana"/>
                <w:sz w:val="20"/>
                <w:szCs w:val="20"/>
              </w:rPr>
              <w:t xml:space="preserve">?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550B36D" w14:textId="0068BA8B" w:rsidR="00EB4E95" w:rsidRPr="00406A73" w:rsidRDefault="00EB4E95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755DF6" w:rsidRPr="00406A73" w14:paraId="3A82FCD8" w14:textId="77777777" w:rsidTr="6DEB2A7A">
        <w:tc>
          <w:tcPr>
            <w:tcW w:w="212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BBE60E9" w14:textId="2E116BF6" w:rsidR="00755DF6" w:rsidRPr="191180A6" w:rsidRDefault="00755DF6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Op welke manier kan het winnen van deze prijs de innovatie helpen?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198B5CA" w14:textId="4CC92762" w:rsidR="00755DF6" w:rsidRPr="00406A73" w:rsidRDefault="00755DF6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755DF6" w:rsidRPr="00406A73" w14:paraId="25691EFE" w14:textId="77777777" w:rsidTr="6DEB2A7A">
        <w:tc>
          <w:tcPr>
            <w:tcW w:w="212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A8937E9" w14:textId="325AD7DA" w:rsidR="004556C9" w:rsidRPr="191180A6" w:rsidRDefault="00755DF6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Wat kan het begeleidingsteam van deze prijs voor de innovatie betekenen?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7D32EADD" w14:textId="5BF8BFFB" w:rsidR="00755DF6" w:rsidRPr="00406A73" w:rsidRDefault="00755DF6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2C25075E" w14:textId="77777777" w:rsidR="00FD024C" w:rsidRPr="00FD024C" w:rsidRDefault="00FD024C" w:rsidP="00D81FB2">
      <w:pPr>
        <w:spacing w:before="120" w:after="0" w:line="240" w:lineRule="auto"/>
        <w:rPr>
          <w:rFonts w:ascii="Verdana" w:hAnsi="Verdana"/>
          <w:sz w:val="20"/>
          <w:szCs w:val="20"/>
        </w:rPr>
      </w:pPr>
    </w:p>
    <w:sectPr w:rsidR="00FD024C" w:rsidRPr="00FD024C" w:rsidSect="00934FB2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25592" w14:textId="77777777" w:rsidR="00795C74" w:rsidRDefault="00795C74" w:rsidP="00650259">
      <w:pPr>
        <w:spacing w:after="0" w:line="240" w:lineRule="auto"/>
      </w:pPr>
      <w:r>
        <w:separator/>
      </w:r>
    </w:p>
  </w:endnote>
  <w:endnote w:type="continuationSeparator" w:id="0">
    <w:p w14:paraId="1EBAA186" w14:textId="77777777" w:rsidR="00795C74" w:rsidRDefault="00795C74" w:rsidP="00650259">
      <w:pPr>
        <w:spacing w:after="0" w:line="240" w:lineRule="auto"/>
      </w:pPr>
      <w:r>
        <w:continuationSeparator/>
      </w:r>
    </w:p>
  </w:endnote>
  <w:endnote w:type="continuationNotice" w:id="1">
    <w:p w14:paraId="5BEB82E2" w14:textId="77777777" w:rsidR="00795C74" w:rsidRDefault="00795C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54CDCC-B15A-40C2-8772-A55F46E0CA9B}"/>
    <w:embedBold r:id="rId2" w:fontKey="{11FA6036-A753-4F0A-9408-63800BE3719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EE1ECC7-BDA6-4FC4-A792-57E706CE801C}"/>
    <w:embedBold r:id="rId4" w:fontKey="{63B5F893-3C1E-4C5E-AC08-5EF07D95A8B4}"/>
    <w:embedItalic r:id="rId5" w:fontKey="{9AE39212-86AE-4E03-83C4-CD09598597D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7BCE5BA-A6BD-44C9-B821-839D23820AE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FD7079D5-3AC8-4D14-A935-42F6D68B18F6}"/>
    <w:embedBold r:id="rId8" w:fontKey="{84AAA8D8-49E3-49E8-B4D0-41EAE61723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F7B5D" w:rsidRPr="007F7B5D" w14:paraId="3CAA32F6" w14:textId="77777777" w:rsidTr="001471AF">
      <w:tc>
        <w:tcPr>
          <w:tcW w:w="4675" w:type="dxa"/>
          <w:vAlign w:val="center"/>
        </w:tcPr>
        <w:p w14:paraId="53A84BDF" w14:textId="24C82A95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A73845F" w14:textId="2E164C61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871EA58" w14:textId="77777777" w:rsidR="0090596C" w:rsidRDefault="0090596C" w:rsidP="007F7B5D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AB025" w14:textId="77777777" w:rsidR="00795C74" w:rsidRDefault="00795C74" w:rsidP="00650259">
      <w:pPr>
        <w:spacing w:after="0" w:line="240" w:lineRule="auto"/>
      </w:pPr>
      <w:r>
        <w:separator/>
      </w:r>
    </w:p>
  </w:footnote>
  <w:footnote w:type="continuationSeparator" w:id="0">
    <w:p w14:paraId="5A74BAE7" w14:textId="77777777" w:rsidR="00795C74" w:rsidRDefault="00795C74" w:rsidP="00650259">
      <w:pPr>
        <w:spacing w:after="0" w:line="240" w:lineRule="auto"/>
      </w:pPr>
      <w:r>
        <w:continuationSeparator/>
      </w:r>
    </w:p>
  </w:footnote>
  <w:footnote w:type="continuationNotice" w:id="1">
    <w:p w14:paraId="0334C4AF" w14:textId="77777777" w:rsidR="00795C74" w:rsidRDefault="00795C7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09"/>
      <w:gridCol w:w="7717"/>
    </w:tblGrid>
    <w:tr w:rsidR="0090596C" w14:paraId="5D21CCC8" w14:textId="77777777" w:rsidTr="0090596C">
      <w:trPr>
        <w:trHeight w:val="990"/>
      </w:trPr>
      <w:tc>
        <w:tcPr>
          <w:tcW w:w="1350" w:type="dxa"/>
          <w:vAlign w:val="center"/>
        </w:tcPr>
        <w:p w14:paraId="520A3F9D" w14:textId="268792BD" w:rsidR="0090596C" w:rsidRDefault="00406A73" w:rsidP="0090596C">
          <w:pPr>
            <w:pStyle w:val="Koptekst"/>
            <w:ind w:left="-108"/>
          </w:pPr>
          <w:bookmarkStart w:id="1" w:name="_Hlk521325785"/>
          <w:r>
            <w:drawing>
              <wp:anchor distT="0" distB="0" distL="114300" distR="114300" simplePos="0" relativeHeight="251657216" behindDoc="0" locked="0" layoutInCell="1" allowOverlap="1" wp14:anchorId="193C1C60" wp14:editId="2A743402">
                <wp:simplePos x="0" y="0"/>
                <wp:positionH relativeFrom="page">
                  <wp:posOffset>-711200</wp:posOffset>
                </wp:positionH>
                <wp:positionV relativeFrom="paragraph">
                  <wp:posOffset>-457835</wp:posOffset>
                </wp:positionV>
                <wp:extent cx="1790700" cy="1781810"/>
                <wp:effectExtent l="0" t="0" r="0" b="0"/>
                <wp:wrapNone/>
                <wp:docPr id="1" name="Afbeelding 1" descr="Afbeelding met tekst, visitekaartje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fbeelding 1" descr="Afbeelding met tekst, visitekaartje&#10;&#10;Automatisch gegenereerde beschrijvi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700" cy="1781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000" w:type="dxa"/>
          <w:vAlign w:val="center"/>
        </w:tcPr>
        <w:p w14:paraId="0774E9A7" w14:textId="5A89557D" w:rsidR="00406A73" w:rsidRDefault="007D20B6" w:rsidP="00406A73">
          <w:pPr>
            <w:pStyle w:val="Koptekst"/>
          </w:pPr>
          <w:r>
            <w:rPr>
              <w:rFonts w:ascii="Verdana" w:hAnsi="Verdana"/>
              <w:sz w:val="20"/>
              <w:szCs w:val="20"/>
            </w:rPr>
            <w:drawing>
              <wp:anchor distT="0" distB="0" distL="114300" distR="114300" simplePos="0" relativeHeight="251659265" behindDoc="0" locked="0" layoutInCell="1" allowOverlap="1" wp14:anchorId="14DC853A" wp14:editId="3D405E67">
                <wp:simplePos x="0" y="0"/>
                <wp:positionH relativeFrom="column">
                  <wp:posOffset>793115</wp:posOffset>
                </wp:positionH>
                <wp:positionV relativeFrom="paragraph">
                  <wp:posOffset>-83820</wp:posOffset>
                </wp:positionV>
                <wp:extent cx="2103755" cy="988695"/>
                <wp:effectExtent l="0" t="0" r="0" b="0"/>
                <wp:wrapNone/>
                <wp:docPr id="127162996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3755" cy="98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61971">
            <w:drawing>
              <wp:anchor distT="0" distB="0" distL="114300" distR="114300" simplePos="0" relativeHeight="251658241" behindDoc="0" locked="0" layoutInCell="1" allowOverlap="1" wp14:anchorId="0EEDBE8B" wp14:editId="2313EB56">
                <wp:simplePos x="0" y="0"/>
                <wp:positionH relativeFrom="column">
                  <wp:posOffset>3966845</wp:posOffset>
                </wp:positionH>
                <wp:positionV relativeFrom="paragraph">
                  <wp:posOffset>47625</wp:posOffset>
                </wp:positionV>
                <wp:extent cx="1033780" cy="933450"/>
                <wp:effectExtent l="0" t="0" r="0" b="0"/>
                <wp:wrapNone/>
                <wp:docPr id="2" name="Afbeelding 2" descr="Logo WDT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WDT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378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59444B3" w14:textId="1A5E5165" w:rsidR="00406A73" w:rsidRDefault="00406A73" w:rsidP="00406A73">
          <w:pPr>
            <w:pStyle w:val="Koptekst"/>
          </w:pPr>
        </w:p>
        <w:p w14:paraId="6E375E19" w14:textId="7EECD65E" w:rsidR="0090596C" w:rsidRPr="0090596C" w:rsidRDefault="0090596C" w:rsidP="00406A73">
          <w:pPr>
            <w:pStyle w:val="Koptekst"/>
          </w:pPr>
        </w:p>
      </w:tc>
    </w:tr>
    <w:bookmarkEnd w:id="1"/>
  </w:tbl>
  <w:p w14:paraId="74B9FD7A" w14:textId="75BD4272" w:rsidR="00650259" w:rsidRPr="0090596C" w:rsidRDefault="00650259" w:rsidP="0090596C">
    <w:pPr>
      <w:pStyle w:val="Geenafstand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062BA7"/>
    <w:multiLevelType w:val="multilevel"/>
    <w:tmpl w:val="AE767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04281A"/>
    <w:multiLevelType w:val="multilevel"/>
    <w:tmpl w:val="71AA1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D8E5CED"/>
    <w:multiLevelType w:val="hybridMultilevel"/>
    <w:tmpl w:val="729AD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2A6EFF"/>
    <w:multiLevelType w:val="multilevel"/>
    <w:tmpl w:val="E542B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60244457">
    <w:abstractNumId w:val="12"/>
  </w:num>
  <w:num w:numId="2" w16cid:durableId="1269266650">
    <w:abstractNumId w:val="8"/>
  </w:num>
  <w:num w:numId="3" w16cid:durableId="58409469">
    <w:abstractNumId w:val="18"/>
  </w:num>
  <w:num w:numId="4" w16cid:durableId="357975085">
    <w:abstractNumId w:val="13"/>
  </w:num>
  <w:num w:numId="5" w16cid:durableId="1679963393">
    <w:abstractNumId w:val="14"/>
  </w:num>
  <w:num w:numId="6" w16cid:durableId="1748109189">
    <w:abstractNumId w:val="23"/>
  </w:num>
  <w:num w:numId="7" w16cid:durableId="698091096">
    <w:abstractNumId w:val="7"/>
  </w:num>
  <w:num w:numId="8" w16cid:durableId="1185560039">
    <w:abstractNumId w:val="11"/>
  </w:num>
  <w:num w:numId="9" w16cid:durableId="2003772307">
    <w:abstractNumId w:val="21"/>
  </w:num>
  <w:num w:numId="10" w16cid:durableId="1037194184">
    <w:abstractNumId w:val="1"/>
  </w:num>
  <w:num w:numId="11" w16cid:durableId="831523756">
    <w:abstractNumId w:val="5"/>
  </w:num>
  <w:num w:numId="12" w16cid:durableId="1301037555">
    <w:abstractNumId w:val="0"/>
  </w:num>
  <w:num w:numId="13" w16cid:durableId="2121415767">
    <w:abstractNumId w:val="2"/>
  </w:num>
  <w:num w:numId="14" w16cid:durableId="100691428">
    <w:abstractNumId w:val="10"/>
  </w:num>
  <w:num w:numId="15" w16cid:durableId="449935623">
    <w:abstractNumId w:val="9"/>
  </w:num>
  <w:num w:numId="16" w16cid:durableId="946733261">
    <w:abstractNumId w:val="19"/>
  </w:num>
  <w:num w:numId="17" w16cid:durableId="1992321969">
    <w:abstractNumId w:val="3"/>
  </w:num>
  <w:num w:numId="18" w16cid:durableId="1660772699">
    <w:abstractNumId w:val="25"/>
  </w:num>
  <w:num w:numId="19" w16cid:durableId="1433628872">
    <w:abstractNumId w:val="22"/>
  </w:num>
  <w:num w:numId="20" w16cid:durableId="983847574">
    <w:abstractNumId w:val="15"/>
  </w:num>
  <w:num w:numId="21" w16cid:durableId="1019237968">
    <w:abstractNumId w:val="24"/>
  </w:num>
  <w:num w:numId="22" w16cid:durableId="1143742151">
    <w:abstractNumId w:val="4"/>
  </w:num>
  <w:num w:numId="23" w16cid:durableId="1690178929">
    <w:abstractNumId w:val="20"/>
  </w:num>
  <w:num w:numId="24" w16cid:durableId="1085299112">
    <w:abstractNumId w:val="16"/>
  </w:num>
  <w:num w:numId="25" w16cid:durableId="621807503">
    <w:abstractNumId w:val="6"/>
  </w:num>
  <w:num w:numId="26" w16cid:durableId="1388189397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A73"/>
    <w:rsid w:val="000026D7"/>
    <w:rsid w:val="000456E1"/>
    <w:rsid w:val="00052382"/>
    <w:rsid w:val="0006568A"/>
    <w:rsid w:val="00076F0F"/>
    <w:rsid w:val="0008121C"/>
    <w:rsid w:val="00084253"/>
    <w:rsid w:val="00093B24"/>
    <w:rsid w:val="000B675D"/>
    <w:rsid w:val="000D1F49"/>
    <w:rsid w:val="000D3757"/>
    <w:rsid w:val="000D40AC"/>
    <w:rsid w:val="000D539C"/>
    <w:rsid w:val="001457A5"/>
    <w:rsid w:val="001471AF"/>
    <w:rsid w:val="00154FF0"/>
    <w:rsid w:val="001564F8"/>
    <w:rsid w:val="001727CA"/>
    <w:rsid w:val="00195280"/>
    <w:rsid w:val="001B65EF"/>
    <w:rsid w:val="001D3C73"/>
    <w:rsid w:val="002410C6"/>
    <w:rsid w:val="00247BDE"/>
    <w:rsid w:val="0027366C"/>
    <w:rsid w:val="002928D0"/>
    <w:rsid w:val="002A4BB4"/>
    <w:rsid w:val="002B5ABE"/>
    <w:rsid w:val="002B6B21"/>
    <w:rsid w:val="002C56E6"/>
    <w:rsid w:val="002D14D7"/>
    <w:rsid w:val="002F00A4"/>
    <w:rsid w:val="00361E11"/>
    <w:rsid w:val="003805C2"/>
    <w:rsid w:val="00394BBA"/>
    <w:rsid w:val="003B4744"/>
    <w:rsid w:val="003F0847"/>
    <w:rsid w:val="0040090B"/>
    <w:rsid w:val="00406A73"/>
    <w:rsid w:val="004346EA"/>
    <w:rsid w:val="004433E1"/>
    <w:rsid w:val="004556C9"/>
    <w:rsid w:val="004609B3"/>
    <w:rsid w:val="0046302A"/>
    <w:rsid w:val="00463808"/>
    <w:rsid w:val="004721F8"/>
    <w:rsid w:val="004814FD"/>
    <w:rsid w:val="00487D2D"/>
    <w:rsid w:val="004B3EEC"/>
    <w:rsid w:val="004B5CEE"/>
    <w:rsid w:val="004C689A"/>
    <w:rsid w:val="004D5D62"/>
    <w:rsid w:val="004E36D2"/>
    <w:rsid w:val="005112D0"/>
    <w:rsid w:val="00516E49"/>
    <w:rsid w:val="0056589D"/>
    <w:rsid w:val="00570DBA"/>
    <w:rsid w:val="00577E06"/>
    <w:rsid w:val="00590C78"/>
    <w:rsid w:val="005A3BF7"/>
    <w:rsid w:val="005B6D63"/>
    <w:rsid w:val="005F2035"/>
    <w:rsid w:val="005F5587"/>
    <w:rsid w:val="005F7990"/>
    <w:rsid w:val="0062262A"/>
    <w:rsid w:val="00633B99"/>
    <w:rsid w:val="0063739C"/>
    <w:rsid w:val="00650259"/>
    <w:rsid w:val="0066101D"/>
    <w:rsid w:val="006900F9"/>
    <w:rsid w:val="006A65DC"/>
    <w:rsid w:val="006E3198"/>
    <w:rsid w:val="00721B0C"/>
    <w:rsid w:val="00755DF6"/>
    <w:rsid w:val="00761971"/>
    <w:rsid w:val="00770F25"/>
    <w:rsid w:val="007773C1"/>
    <w:rsid w:val="00795C74"/>
    <w:rsid w:val="007A35A8"/>
    <w:rsid w:val="007A401B"/>
    <w:rsid w:val="007B0A85"/>
    <w:rsid w:val="007C6A52"/>
    <w:rsid w:val="007D20B6"/>
    <w:rsid w:val="007E4F60"/>
    <w:rsid w:val="007F7B5D"/>
    <w:rsid w:val="0082043E"/>
    <w:rsid w:val="00836129"/>
    <w:rsid w:val="00837BE8"/>
    <w:rsid w:val="00855485"/>
    <w:rsid w:val="008638EB"/>
    <w:rsid w:val="00891FDA"/>
    <w:rsid w:val="008B4EDC"/>
    <w:rsid w:val="008D1B61"/>
    <w:rsid w:val="008E203A"/>
    <w:rsid w:val="0090596C"/>
    <w:rsid w:val="0091229C"/>
    <w:rsid w:val="00934FB2"/>
    <w:rsid w:val="00940E73"/>
    <w:rsid w:val="0095397B"/>
    <w:rsid w:val="009644A4"/>
    <w:rsid w:val="00965E4D"/>
    <w:rsid w:val="00977647"/>
    <w:rsid w:val="0098597D"/>
    <w:rsid w:val="00993015"/>
    <w:rsid w:val="009C2CEC"/>
    <w:rsid w:val="009C5FF1"/>
    <w:rsid w:val="009D4134"/>
    <w:rsid w:val="009F619A"/>
    <w:rsid w:val="009F6DDE"/>
    <w:rsid w:val="00A01CAF"/>
    <w:rsid w:val="00A34CC6"/>
    <w:rsid w:val="00A370A8"/>
    <w:rsid w:val="00A37861"/>
    <w:rsid w:val="00A52E4C"/>
    <w:rsid w:val="00A61F4B"/>
    <w:rsid w:val="00A73E05"/>
    <w:rsid w:val="00A76B02"/>
    <w:rsid w:val="00A850A2"/>
    <w:rsid w:val="00AA4F2B"/>
    <w:rsid w:val="00AA5ECB"/>
    <w:rsid w:val="00AC406C"/>
    <w:rsid w:val="00AE5415"/>
    <w:rsid w:val="00B37F22"/>
    <w:rsid w:val="00B443ED"/>
    <w:rsid w:val="00B73FD8"/>
    <w:rsid w:val="00B84733"/>
    <w:rsid w:val="00B916C0"/>
    <w:rsid w:val="00BA0805"/>
    <w:rsid w:val="00BB34E0"/>
    <w:rsid w:val="00BD0B8F"/>
    <w:rsid w:val="00BD4753"/>
    <w:rsid w:val="00BD5CB1"/>
    <w:rsid w:val="00BE62EE"/>
    <w:rsid w:val="00C003BA"/>
    <w:rsid w:val="00C01C05"/>
    <w:rsid w:val="00C32CFB"/>
    <w:rsid w:val="00C46878"/>
    <w:rsid w:val="00C835CF"/>
    <w:rsid w:val="00C936A2"/>
    <w:rsid w:val="00C975CE"/>
    <w:rsid w:val="00CB1AB0"/>
    <w:rsid w:val="00CB4A51"/>
    <w:rsid w:val="00CC4BBB"/>
    <w:rsid w:val="00CD4532"/>
    <w:rsid w:val="00CD47B0"/>
    <w:rsid w:val="00CD5D81"/>
    <w:rsid w:val="00CD70CE"/>
    <w:rsid w:val="00CE6104"/>
    <w:rsid w:val="00CE7918"/>
    <w:rsid w:val="00CF050A"/>
    <w:rsid w:val="00D16163"/>
    <w:rsid w:val="00D3433F"/>
    <w:rsid w:val="00D377E1"/>
    <w:rsid w:val="00D43FF6"/>
    <w:rsid w:val="00D53291"/>
    <w:rsid w:val="00D81FB2"/>
    <w:rsid w:val="00D8284B"/>
    <w:rsid w:val="00D84BB7"/>
    <w:rsid w:val="00DB3FAD"/>
    <w:rsid w:val="00DB6BAA"/>
    <w:rsid w:val="00DC3DC5"/>
    <w:rsid w:val="00DD2ABB"/>
    <w:rsid w:val="00DD7E74"/>
    <w:rsid w:val="00E139C4"/>
    <w:rsid w:val="00E14BB8"/>
    <w:rsid w:val="00E26384"/>
    <w:rsid w:val="00E47B91"/>
    <w:rsid w:val="00E61C09"/>
    <w:rsid w:val="00E677FE"/>
    <w:rsid w:val="00E74503"/>
    <w:rsid w:val="00EA4C9D"/>
    <w:rsid w:val="00EB1DB1"/>
    <w:rsid w:val="00EB2BB3"/>
    <w:rsid w:val="00EB3B58"/>
    <w:rsid w:val="00EB4E95"/>
    <w:rsid w:val="00EC4A7A"/>
    <w:rsid w:val="00EC7359"/>
    <w:rsid w:val="00EE0345"/>
    <w:rsid w:val="00EE3054"/>
    <w:rsid w:val="00EF294A"/>
    <w:rsid w:val="00EF3C54"/>
    <w:rsid w:val="00F00606"/>
    <w:rsid w:val="00F01256"/>
    <w:rsid w:val="00F107BF"/>
    <w:rsid w:val="00F21362"/>
    <w:rsid w:val="00F30469"/>
    <w:rsid w:val="00F47960"/>
    <w:rsid w:val="00F52451"/>
    <w:rsid w:val="00F73C5D"/>
    <w:rsid w:val="00F91149"/>
    <w:rsid w:val="00FB3DE3"/>
    <w:rsid w:val="00FB4B5F"/>
    <w:rsid w:val="00FC7475"/>
    <w:rsid w:val="00FD024C"/>
    <w:rsid w:val="00FE78A0"/>
    <w:rsid w:val="191180A6"/>
    <w:rsid w:val="6DB61F21"/>
    <w:rsid w:val="6DEB2A7A"/>
    <w:rsid w:val="77FAB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C6E4F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7F7B5D"/>
  </w:style>
  <w:style w:type="paragraph" w:styleId="Kop1">
    <w:name w:val="heading 1"/>
    <w:basedOn w:val="Standaard"/>
    <w:link w:val="Kop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90596C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0596C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F7B5D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CD4532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90596C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90596C"/>
    <w:rPr>
      <w:color w:val="808080"/>
    </w:rPr>
  </w:style>
  <w:style w:type="character" w:styleId="Onopgelostemelding">
    <w:name w:val="Unresolved Mention"/>
    <w:basedOn w:val="Standaardalinea-lettertype"/>
    <w:uiPriority w:val="99"/>
    <w:semiHidden/>
    <w:rsid w:val="00FD024C"/>
    <w:rPr>
      <w:color w:val="605E5C"/>
      <w:shd w:val="clear" w:color="auto" w:fill="E1DFDD"/>
    </w:rPr>
  </w:style>
  <w:style w:type="paragraph" w:customStyle="1" w:styleId="paragraph">
    <w:name w:val="paragraph"/>
    <w:basedOn w:val="Standaard"/>
    <w:rsid w:val="00B37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B37F22"/>
  </w:style>
  <w:style w:type="character" w:customStyle="1" w:styleId="eop">
    <w:name w:val="eop"/>
    <w:basedOn w:val="Standaardalinea-lettertype"/>
    <w:rsid w:val="00B37F22"/>
  </w:style>
  <w:style w:type="character" w:customStyle="1" w:styleId="spellingerror">
    <w:name w:val="spellingerror"/>
    <w:basedOn w:val="Standaardalinea-lettertype"/>
    <w:rsid w:val="00B37F22"/>
  </w:style>
  <w:style w:type="character" w:customStyle="1" w:styleId="contextualspellingandgrammarerror">
    <w:name w:val="contextualspellingandgrammarerror"/>
    <w:basedOn w:val="Standaardalinea-lettertype"/>
    <w:rsid w:val="00B37F22"/>
  </w:style>
  <w:style w:type="character" w:styleId="Zwaar">
    <w:name w:val="Strong"/>
    <w:basedOn w:val="Standaardalinea-lettertype"/>
    <w:uiPriority w:val="22"/>
    <w:qFormat/>
    <w:rsid w:val="00A34CC6"/>
    <w:rPr>
      <w:b/>
      <w:bCs/>
    </w:rPr>
  </w:style>
  <w:style w:type="paragraph" w:styleId="Revisie">
    <w:name w:val="Revision"/>
    <w:hidden/>
    <w:uiPriority w:val="99"/>
    <w:semiHidden/>
    <w:rsid w:val="00E263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2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6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heesbeen\AppData\Roaming\Microsoft\Templates\Formulier%20voor%20adreslijstgegeven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9AB836540E7B4A8301841B65C7E4E4" ma:contentTypeVersion="10" ma:contentTypeDescription="Een nieuw document maken." ma:contentTypeScope="" ma:versionID="f34720348cd1a128a91dc8548d786e76">
  <xsd:schema xmlns:xsd="http://www.w3.org/2001/XMLSchema" xmlns:xs="http://www.w3.org/2001/XMLSchema" xmlns:p="http://schemas.microsoft.com/office/2006/metadata/properties" xmlns:ns1="http://schemas.microsoft.com/sharepoint/v3" xmlns:ns2="5b7dbc0f-8429-44bb-8b26-35130d20d287" targetNamespace="http://schemas.microsoft.com/office/2006/metadata/properties" ma:root="true" ma:fieldsID="8f0a17b913631e3145b4a2a791e26d1c" ns1:_="" ns2:_="">
    <xsd:import namespace="http://schemas.microsoft.com/sharepoint/v3"/>
    <xsd:import namespace="5b7dbc0f-8429-44bb-8b26-35130d20d2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dbc0f-8429-44bb-8b26-35130d20d2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41EF106-8587-4CF3-AC6D-1791D36508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EAEE95-129A-4A9C-B019-BDD2217697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b7dbc0f-8429-44bb-8b26-35130d20d2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Formulier voor adreslijstgegevens</Template>
  <TotalTime>0</TotalTime>
  <Pages>3</Pages>
  <Words>375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Links>
    <vt:vector size="6" baseType="variant">
      <vt:variant>
        <vt:i4>8192089</vt:i4>
      </vt:variant>
      <vt:variant>
        <vt:i4>0</vt:i4>
      </vt:variant>
      <vt:variant>
        <vt:i4>0</vt:i4>
      </vt:variant>
      <vt:variant>
        <vt:i4>5</vt:i4>
      </vt:variant>
      <vt:variant>
        <vt:lpwstr>mailto:informatisering@actiz.nl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2025-01-20T10:20:00Z</dcterms:created>
  <dcterms:modified xsi:type="dcterms:W3CDTF">2025-02-19T08:04:00Z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0x01010076DB389DA939C941845F1A0018E6F5FE</vt:lpwstr>
  </property>
</Properties>
</file>