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90CEB" w14:textId="0FCFC546" w:rsidR="00406A73" w:rsidRPr="00B37F22" w:rsidRDefault="00406A73" w:rsidP="00406A73">
      <w:pPr>
        <w:pStyle w:val="Kop1"/>
        <w:jc w:val="center"/>
        <w:rPr>
          <w:rFonts w:ascii="Verdana" w:hAnsi="Verdana"/>
          <w:color w:val="3D0A85"/>
          <w:lang w:val="en-US"/>
        </w:rPr>
      </w:pPr>
      <w:r w:rsidRPr="00B37F22">
        <w:rPr>
          <w:rFonts w:ascii="Verdana" w:hAnsi="Verdana"/>
          <w:color w:val="3D0A85"/>
          <w:lang w:val="en-US"/>
        </w:rPr>
        <w:t xml:space="preserve">Startup </w:t>
      </w:r>
      <w:r w:rsidR="00BD0B8F" w:rsidRPr="00B37F22">
        <w:rPr>
          <w:rFonts w:ascii="Verdana" w:hAnsi="Verdana"/>
          <w:color w:val="3D0A85"/>
          <w:lang w:val="en-US"/>
        </w:rPr>
        <w:t>pitch</w:t>
      </w:r>
      <w:r w:rsidRPr="00B37F22">
        <w:rPr>
          <w:rFonts w:ascii="Verdana" w:hAnsi="Verdana"/>
          <w:color w:val="3D0A85"/>
          <w:lang w:val="en-US"/>
        </w:rPr>
        <w:t>-</w:t>
      </w:r>
      <w:proofErr w:type="spellStart"/>
      <w:r w:rsidRPr="00B37F22">
        <w:rPr>
          <w:rFonts w:ascii="Verdana" w:hAnsi="Verdana"/>
          <w:color w:val="3D0A85"/>
          <w:lang w:val="en-US"/>
        </w:rPr>
        <w:t>competitie</w:t>
      </w:r>
      <w:proofErr w:type="spellEnd"/>
      <w:r w:rsidRPr="00B37F22">
        <w:rPr>
          <w:rFonts w:ascii="Verdana" w:hAnsi="Verdana"/>
          <w:color w:val="3D0A85"/>
          <w:lang w:val="en-US"/>
        </w:rPr>
        <w:t xml:space="preserve"> ‘</w:t>
      </w:r>
      <w:proofErr w:type="spellStart"/>
      <w:r w:rsidRPr="00B37F22">
        <w:rPr>
          <w:rFonts w:ascii="Verdana" w:hAnsi="Verdana"/>
          <w:color w:val="3D0A85"/>
          <w:lang w:val="en-US"/>
        </w:rPr>
        <w:t>Digitaal</w:t>
      </w:r>
      <w:proofErr w:type="spellEnd"/>
      <w:r w:rsidRPr="00B37F22">
        <w:rPr>
          <w:rFonts w:ascii="Verdana" w:hAnsi="Verdana"/>
          <w:color w:val="3D0A85"/>
          <w:lang w:val="en-US"/>
        </w:rPr>
        <w:t xml:space="preserve"> </w:t>
      </w:r>
      <w:proofErr w:type="spellStart"/>
      <w:r w:rsidRPr="00B37F22">
        <w:rPr>
          <w:rFonts w:ascii="Verdana" w:hAnsi="Verdana"/>
          <w:color w:val="3D0A85"/>
          <w:lang w:val="en-US"/>
        </w:rPr>
        <w:t>Cruciaal</w:t>
      </w:r>
      <w:proofErr w:type="spellEnd"/>
      <w:r w:rsidRPr="00B37F22">
        <w:rPr>
          <w:rFonts w:ascii="Verdana" w:hAnsi="Verdana"/>
          <w:color w:val="3D0A85"/>
          <w:lang w:val="en-US"/>
        </w:rPr>
        <w:t>’</w:t>
      </w:r>
    </w:p>
    <w:p w14:paraId="66964AF4" w14:textId="77777777" w:rsidR="00B37F22" w:rsidRDefault="00B37F22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color w:val="3D0A85"/>
          <w:sz w:val="28"/>
          <w:szCs w:val="28"/>
        </w:rPr>
      </w:pPr>
    </w:p>
    <w:p w14:paraId="576D02F6" w14:textId="1FD91AE4" w:rsidR="00B37F22" w:rsidRPr="00B37F22" w:rsidRDefault="00B37F22" w:rsidP="00B37F22">
      <w:pPr>
        <w:pStyle w:val="paragraph"/>
        <w:spacing w:before="0" w:beforeAutospacing="0" w:after="0" w:afterAutospacing="0"/>
        <w:textAlignment w:val="baseline"/>
        <w:rPr>
          <w:rFonts w:ascii="Verdana" w:hAnsi="Verdana"/>
          <w:color w:val="3D0A85"/>
          <w:sz w:val="36"/>
          <w:szCs w:val="36"/>
        </w:rPr>
      </w:pPr>
      <w:r w:rsidRPr="00B37F22">
        <w:rPr>
          <w:rStyle w:val="normaltextrun"/>
          <w:rFonts w:ascii="Verdana" w:hAnsi="Verdana"/>
          <w:b/>
          <w:bCs/>
          <w:color w:val="3D0A85"/>
          <w:sz w:val="22"/>
          <w:szCs w:val="22"/>
        </w:rPr>
        <w:t>Welke onderdelen moeten er in jouw pitch terugkomen?</w:t>
      </w:r>
      <w:r w:rsidRPr="00B37F22">
        <w:rPr>
          <w:rStyle w:val="normaltextrun"/>
          <w:rFonts w:ascii="Verdana" w:hAnsi="Verdana"/>
          <w:color w:val="3D0A85"/>
          <w:sz w:val="22"/>
          <w:szCs w:val="22"/>
        </w:rPr>
        <w:t xml:space="preserve"> </w:t>
      </w:r>
    </w:p>
    <w:p w14:paraId="4E5286AF" w14:textId="77777777" w:rsidR="00B37F22" w:rsidRDefault="00B37F22" w:rsidP="00B37F22">
      <w:pPr>
        <w:pStyle w:val="paragraph"/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>
        <w:rPr>
          <w:rStyle w:val="eop"/>
          <w:rFonts w:ascii="Verdana" w:hAnsi="Verdana"/>
          <w:sz w:val="22"/>
          <w:szCs w:val="22"/>
        </w:rPr>
        <w:t> </w:t>
      </w:r>
    </w:p>
    <w:p w14:paraId="2D04B027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>
        <w:rPr>
          <w:rStyle w:val="normaltextrun"/>
          <w:rFonts w:ascii="Verdana" w:hAnsi="Verdana"/>
          <w:sz w:val="20"/>
          <w:szCs w:val="20"/>
        </w:rPr>
        <w:t>Visie en missie</w:t>
      </w:r>
      <w:r>
        <w:rPr>
          <w:rStyle w:val="eop"/>
          <w:rFonts w:ascii="Verdana" w:hAnsi="Verdana"/>
          <w:sz w:val="20"/>
          <w:szCs w:val="20"/>
        </w:rPr>
        <w:t> </w:t>
      </w:r>
    </w:p>
    <w:p w14:paraId="187D4433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Probleem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00A6E4C7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Oplossing (max 2 slides)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13EB35D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IP-situatie (patenten) en certificeringen (CE, FDA, etc.)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89E405E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 xml:space="preserve">Team: 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founders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, rest van team en adviseurs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493726F5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Businessmodel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79BF9D12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Go-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to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-market strategie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52EC4DCA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>Vergelijking met competitie (in matrix)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654F4138" w14:textId="77777777" w:rsid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Roadmap</w:t>
      </w:r>
      <w:proofErr w:type="spellEnd"/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18DA7B6C" w14:textId="222F02CF" w:rsidR="00B37F22" w:rsidRPr="00B37F22" w:rsidRDefault="00B37F22" w:rsidP="00B37F22">
      <w:pPr>
        <w:pStyle w:val="paragraph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Verdana" w:hAnsi="Verdana"/>
          <w:sz w:val="20"/>
          <w:szCs w:val="20"/>
        </w:rPr>
      </w:pPr>
      <w:r w:rsidRPr="00B37F22">
        <w:rPr>
          <w:rStyle w:val="normaltextrun"/>
          <w:rFonts w:ascii="Verdana" w:hAnsi="Verdana"/>
          <w:sz w:val="20"/>
          <w:szCs w:val="20"/>
        </w:rPr>
        <w:t xml:space="preserve">Wat heeft </w:t>
      </w:r>
      <w:r>
        <w:rPr>
          <w:rStyle w:val="normaltextrun"/>
          <w:rFonts w:ascii="Verdana" w:hAnsi="Verdana"/>
          <w:sz w:val="20"/>
          <w:szCs w:val="20"/>
        </w:rPr>
        <w:t xml:space="preserve">jouw </w:t>
      </w:r>
      <w:r w:rsidRPr="00B37F22">
        <w:rPr>
          <w:rStyle w:val="normaltextrun"/>
          <w:rFonts w:ascii="Verdana" w:hAnsi="Verdana"/>
          <w:sz w:val="20"/>
          <w:szCs w:val="20"/>
        </w:rPr>
        <w:t>bedrijf nodig voor de volgende stappen? (</w:t>
      </w:r>
      <w:r w:rsidRPr="00B37F22">
        <w:rPr>
          <w:rStyle w:val="contextualspellingandgrammarerror"/>
          <w:rFonts w:ascii="Verdana" w:hAnsi="Verdana"/>
          <w:sz w:val="20"/>
          <w:szCs w:val="20"/>
        </w:rPr>
        <w:t>partnerships</w:t>
      </w:r>
      <w:r w:rsidRPr="00B37F22">
        <w:rPr>
          <w:rStyle w:val="normaltextrun"/>
          <w:rFonts w:ascii="Verdana" w:hAnsi="Verdana"/>
          <w:sz w:val="20"/>
          <w:szCs w:val="20"/>
        </w:rPr>
        <w:t xml:space="preserve">, pilot klanten, </w:t>
      </w:r>
      <w:proofErr w:type="spellStart"/>
      <w:r w:rsidRPr="00B37F22">
        <w:rPr>
          <w:rStyle w:val="spellingerror"/>
          <w:rFonts w:ascii="Verdana" w:hAnsi="Verdana"/>
          <w:sz w:val="20"/>
          <w:szCs w:val="20"/>
        </w:rPr>
        <w:t>funding</w:t>
      </w:r>
      <w:proofErr w:type="spellEnd"/>
      <w:r w:rsidRPr="00B37F22">
        <w:rPr>
          <w:rStyle w:val="normaltextrun"/>
          <w:rFonts w:ascii="Verdana" w:hAnsi="Verdana"/>
          <w:sz w:val="20"/>
          <w:szCs w:val="20"/>
        </w:rPr>
        <w:t>) </w:t>
      </w:r>
      <w:r w:rsidRPr="00B37F22">
        <w:rPr>
          <w:rStyle w:val="eop"/>
          <w:rFonts w:ascii="Verdana" w:hAnsi="Verdana"/>
          <w:sz w:val="20"/>
          <w:szCs w:val="20"/>
        </w:rPr>
        <w:t> </w:t>
      </w:r>
    </w:p>
    <w:p w14:paraId="1D5E760D" w14:textId="77777777" w:rsidR="00BD0B8F" w:rsidRDefault="00BD0B8F" w:rsidP="00BD0B8F">
      <w:pPr>
        <w:pStyle w:val="Kop1"/>
        <w:rPr>
          <w:rFonts w:ascii="Verdana" w:hAnsi="Verdana"/>
          <w:b w:val="0"/>
          <w:bCs/>
          <w:color w:val="3D0A85"/>
          <w:sz w:val="22"/>
          <w:szCs w:val="22"/>
        </w:rPr>
      </w:pPr>
    </w:p>
    <w:p w14:paraId="2CEFA4B1" w14:textId="77777777" w:rsidR="00B37F22" w:rsidRDefault="00B37F22" w:rsidP="00BD0B8F">
      <w:pPr>
        <w:pStyle w:val="Kop1"/>
        <w:rPr>
          <w:rFonts w:ascii="Verdana" w:hAnsi="Verdana"/>
          <w:color w:val="3D0A85"/>
          <w:sz w:val="22"/>
          <w:szCs w:val="22"/>
        </w:rPr>
      </w:pPr>
    </w:p>
    <w:p w14:paraId="05B76F1A" w14:textId="3114F926" w:rsidR="00B37F22" w:rsidRPr="00B37F22" w:rsidRDefault="00E74503" w:rsidP="00BD0B8F">
      <w:pPr>
        <w:pStyle w:val="Kop1"/>
        <w:rPr>
          <w:rFonts w:ascii="Verdana" w:hAnsi="Verdana"/>
          <w:color w:val="3D0A85"/>
          <w:sz w:val="22"/>
          <w:szCs w:val="22"/>
        </w:rPr>
      </w:pPr>
      <w:r>
        <w:rPr>
          <w:rFonts w:ascii="Verdana" w:hAnsi="Verdana"/>
          <w:color w:val="3D0A85"/>
          <w:sz w:val="22"/>
          <w:szCs w:val="22"/>
        </w:rPr>
        <w:t>Vragenlijst</w:t>
      </w:r>
    </w:p>
    <w:p w14:paraId="52BB75C2" w14:textId="77777777" w:rsidR="00D84BB7" w:rsidRPr="00B37F22" w:rsidRDefault="00D84BB7" w:rsidP="00406A73">
      <w:pPr>
        <w:pStyle w:val="Kop1"/>
        <w:jc w:val="center"/>
        <w:rPr>
          <w:rFonts w:ascii="Verdana" w:hAnsi="Verdana"/>
          <w:b w:val="0"/>
          <w:bCs/>
          <w:color w:val="3D0A85"/>
          <w:sz w:val="22"/>
          <w:szCs w:val="22"/>
        </w:rPr>
      </w:pP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993"/>
        <w:gridCol w:w="5200"/>
      </w:tblGrid>
      <w:tr w:rsidR="0090596C" w:rsidRPr="00406A73" w14:paraId="793850D1" w14:textId="77777777" w:rsidTr="6DEB2A7A">
        <w:tc>
          <w:tcPr>
            <w:tcW w:w="5000" w:type="pct"/>
            <w:gridSpan w:val="3"/>
            <w:shd w:val="clear" w:color="auto" w:fill="3D0A85"/>
          </w:tcPr>
          <w:p w14:paraId="76ECE5C9" w14:textId="797BF34B" w:rsidR="00650259" w:rsidRPr="00406A73" w:rsidRDefault="00406A73" w:rsidP="00406A73">
            <w:pPr>
              <w:pStyle w:val="Kop1"/>
              <w:tabs>
                <w:tab w:val="right" w:pos="8810"/>
              </w:tabs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Gegevens Contactpersoon</w:t>
            </w:r>
            <w:r w:rsidRPr="00406A73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650259" w:rsidRPr="00406A73" w14:paraId="069A201A" w14:textId="77777777" w:rsidTr="6DEB2A7A">
        <w:tc>
          <w:tcPr>
            <w:tcW w:w="1570" w:type="pct"/>
            <w:vAlign w:val="bottom"/>
          </w:tcPr>
          <w:p w14:paraId="00816B6C" w14:textId="37856831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Naam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0002CDB4" w14:textId="790BB3CF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20EB2339" w14:textId="77777777" w:rsidTr="6DEB2A7A">
        <w:tc>
          <w:tcPr>
            <w:tcW w:w="1570" w:type="pct"/>
            <w:vAlign w:val="bottom"/>
          </w:tcPr>
          <w:p w14:paraId="61CE3CC7" w14:textId="355275FE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Functie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FFE7C16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4521855F" w14:textId="77777777" w:rsidTr="6DEB2A7A">
        <w:tc>
          <w:tcPr>
            <w:tcW w:w="1570" w:type="pct"/>
            <w:vAlign w:val="bottom"/>
          </w:tcPr>
          <w:p w14:paraId="77B30344" w14:textId="11DF0F16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bidi="nl-NL"/>
              </w:rPr>
              <w:t>Telefoonnummer</w:t>
            </w:r>
            <w:r w:rsidR="00F30469">
              <w:rPr>
                <w:rFonts w:ascii="Verdana" w:hAnsi="Verdana"/>
                <w:sz w:val="20"/>
                <w:szCs w:val="20"/>
                <w:lang w:bidi="nl-NL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991456F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0BB3855" w14:textId="77777777" w:rsidTr="6DEB2A7A">
        <w:tc>
          <w:tcPr>
            <w:tcW w:w="1570" w:type="pct"/>
            <w:vAlign w:val="bottom"/>
          </w:tcPr>
          <w:p w14:paraId="32066361" w14:textId="02304BF8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A1F6039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7D2FE148" w14:textId="77777777" w:rsidTr="6DEB2A7A">
        <w:tc>
          <w:tcPr>
            <w:tcW w:w="1570" w:type="pct"/>
            <w:vAlign w:val="bottom"/>
          </w:tcPr>
          <w:p w14:paraId="096CF59D" w14:textId="44CABBC2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URL-LinkedIn</w:t>
            </w:r>
            <w:r w:rsidR="00D84BB7">
              <w:rPr>
                <w:rFonts w:ascii="Verdana" w:hAnsi="Verdana"/>
                <w:sz w:val="20"/>
                <w:szCs w:val="20"/>
              </w:rPr>
              <w:t xml:space="preserve"> profiel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4174E9E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3BDE53C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65FADB59" w14:textId="77777777" w:rsidR="00650259" w:rsidRPr="00406A73" w:rsidRDefault="00650259" w:rsidP="001471A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90596C" w:rsidRPr="00406A73" w14:paraId="0D8142E2" w14:textId="77777777" w:rsidTr="6DEB2A7A">
        <w:tc>
          <w:tcPr>
            <w:tcW w:w="5000" w:type="pct"/>
            <w:gridSpan w:val="3"/>
            <w:shd w:val="clear" w:color="auto" w:fill="3D0A85"/>
          </w:tcPr>
          <w:p w14:paraId="07100AF6" w14:textId="2F12CC86" w:rsidR="00650259" w:rsidRPr="00406A73" w:rsidRDefault="00406A73" w:rsidP="0090596C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Bedrijfsinformatie</w:t>
            </w:r>
          </w:p>
        </w:tc>
      </w:tr>
      <w:tr w:rsidR="00650259" w:rsidRPr="00406A73" w14:paraId="533F0536" w14:textId="77777777" w:rsidTr="6DEB2A7A">
        <w:tc>
          <w:tcPr>
            <w:tcW w:w="1570" w:type="pct"/>
            <w:vAlign w:val="bottom"/>
          </w:tcPr>
          <w:p w14:paraId="32EF7E77" w14:textId="425C9A66" w:rsidR="00650259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Naam organisatie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8D37512" w14:textId="77777777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1917B72B" w14:textId="77777777" w:rsidTr="6DEB2A7A">
        <w:tc>
          <w:tcPr>
            <w:tcW w:w="1570" w:type="pct"/>
            <w:vAlign w:val="bottom"/>
          </w:tcPr>
          <w:p w14:paraId="474C4490" w14:textId="1E2D13C8" w:rsidR="00406A73" w:rsidRPr="00D84BB7" w:rsidRDefault="00406A73" w:rsidP="6DEB2A7A">
            <w:pPr>
              <w:pStyle w:val="Standaardinspringing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6DB61F21">
              <w:rPr>
                <w:rFonts w:ascii="Verdana" w:hAnsi="Verdana"/>
                <w:sz w:val="20"/>
                <w:szCs w:val="20"/>
              </w:rPr>
              <w:t>Adresgegevens</w:t>
            </w:r>
            <w:r w:rsidR="00F30469" w:rsidRPr="6DB61F21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53EF297E" w14:textId="77777777" w:rsidR="00406A73" w:rsidRPr="00406A73" w:rsidRDefault="00406A73" w:rsidP="6DEB2A7A">
            <w:pPr>
              <w:spacing w:before="120"/>
              <w:rPr>
                <w:rFonts w:ascii="Verdana" w:hAnsi="Verdana"/>
                <w:strike/>
                <w:sz w:val="20"/>
                <w:szCs w:val="20"/>
              </w:rPr>
            </w:pPr>
          </w:p>
        </w:tc>
      </w:tr>
      <w:tr w:rsidR="00650259" w:rsidRPr="00406A73" w14:paraId="64512064" w14:textId="77777777" w:rsidTr="6DEB2A7A">
        <w:tc>
          <w:tcPr>
            <w:tcW w:w="1570" w:type="pct"/>
            <w:vAlign w:val="bottom"/>
          </w:tcPr>
          <w:p w14:paraId="33B7C202" w14:textId="537A842A" w:rsidR="00650259" w:rsidRPr="00D84BB7" w:rsidRDefault="00406A73" w:rsidP="6DEB2A7A">
            <w:pPr>
              <w:pStyle w:val="Standaardinspringing"/>
              <w:ind w:left="0"/>
              <w:rPr>
                <w:rFonts w:ascii="Verdana" w:hAnsi="Verdana"/>
                <w:strike/>
                <w:sz w:val="20"/>
                <w:szCs w:val="20"/>
              </w:rPr>
            </w:pPr>
            <w:r w:rsidRPr="6DB61F21">
              <w:rPr>
                <w:rFonts w:ascii="Verdana" w:hAnsi="Verdana"/>
                <w:sz w:val="20"/>
                <w:szCs w:val="20"/>
              </w:rPr>
              <w:t>Algemeen e-mailadres</w:t>
            </w:r>
            <w:r w:rsidR="00F30469" w:rsidRPr="6DB61F21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9A94F4" w14:textId="77777777" w:rsidR="00650259" w:rsidRPr="00406A73" w:rsidRDefault="00650259" w:rsidP="6DEB2A7A">
            <w:pPr>
              <w:spacing w:before="120"/>
              <w:rPr>
                <w:rFonts w:ascii="Verdana" w:hAnsi="Verdana"/>
                <w:strike/>
                <w:sz w:val="20"/>
                <w:szCs w:val="20"/>
              </w:rPr>
            </w:pPr>
          </w:p>
        </w:tc>
      </w:tr>
      <w:tr w:rsidR="00406A73" w:rsidRPr="00406A73" w14:paraId="29A1A1D8" w14:textId="77777777" w:rsidTr="6DEB2A7A">
        <w:tc>
          <w:tcPr>
            <w:tcW w:w="1570" w:type="pct"/>
            <w:vAlign w:val="bottom"/>
          </w:tcPr>
          <w:p w14:paraId="7E65B1DB" w14:textId="012A6BE9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Website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65274E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3B33F2F5" w14:textId="77777777" w:rsidTr="6DEB2A7A">
        <w:tc>
          <w:tcPr>
            <w:tcW w:w="1570" w:type="pct"/>
            <w:vAlign w:val="bottom"/>
          </w:tcPr>
          <w:p w14:paraId="4AB80054" w14:textId="05F9DB88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Jaar van oprichting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F1681E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660D6024" w14:textId="77777777" w:rsidTr="6DEB2A7A">
        <w:tc>
          <w:tcPr>
            <w:tcW w:w="1570" w:type="pct"/>
            <w:vAlign w:val="bottom"/>
          </w:tcPr>
          <w:p w14:paraId="30691B67" w14:textId="7C0C7BE4" w:rsidR="00406A73" w:rsidRPr="00D84BB7" w:rsidRDefault="00406A73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KvK nummer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D0D8B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3B85F5ED" w14:textId="77777777" w:rsidTr="6DEB2A7A">
        <w:tc>
          <w:tcPr>
            <w:tcW w:w="1570" w:type="pct"/>
            <w:vAlign w:val="bottom"/>
          </w:tcPr>
          <w:p w14:paraId="03CB42E5" w14:textId="0D55C3B5" w:rsidR="00406A73" w:rsidRPr="00D84BB7" w:rsidRDefault="00D84BB7" w:rsidP="00406A73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Korte b</w:t>
            </w:r>
            <w:r w:rsidR="00406A73" w:rsidRPr="00D84BB7">
              <w:rPr>
                <w:rFonts w:ascii="Verdana" w:hAnsi="Verdana"/>
                <w:sz w:val="20"/>
                <w:szCs w:val="20"/>
              </w:rPr>
              <w:t>eschrijving bedrijf</w:t>
            </w:r>
            <w:r w:rsidR="00F30469" w:rsidRPr="00D84B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D1ED36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73C5D" w:rsidRPr="00406A73" w14:paraId="1235EB33" w14:textId="77777777" w:rsidTr="6DEB2A7A">
        <w:tc>
          <w:tcPr>
            <w:tcW w:w="5000" w:type="pct"/>
            <w:gridSpan w:val="3"/>
            <w:vAlign w:val="bottom"/>
          </w:tcPr>
          <w:p w14:paraId="7B33EDC7" w14:textId="40D15C47" w:rsidR="00F73C5D" w:rsidRPr="00406A73" w:rsidRDefault="00F73C5D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406A73">
              <w:rPr>
                <w:rFonts w:ascii="Verdana" w:hAnsi="Verdana"/>
                <w:sz w:val="20"/>
                <w:szCs w:val="20"/>
              </w:rPr>
              <w:t xml:space="preserve">Bedrijf verklaart sinds de oprichting op jaarbasis nooit meer dan </w:t>
            </w:r>
            <w:r w:rsidR="00D84BB7">
              <w:rPr>
                <w:rFonts w:ascii="Verdana" w:hAnsi="Verdana"/>
                <w:sz w:val="20"/>
                <w:szCs w:val="20"/>
              </w:rPr>
              <w:t>€</w:t>
            </w:r>
            <w:r w:rsidRPr="00406A73">
              <w:rPr>
                <w:rFonts w:ascii="Verdana" w:hAnsi="Verdana"/>
                <w:sz w:val="20"/>
                <w:szCs w:val="20"/>
              </w:rPr>
              <w:t>200</w:t>
            </w:r>
            <w:r w:rsidR="00D84BB7">
              <w:rPr>
                <w:rFonts w:ascii="Verdana" w:hAnsi="Verdana"/>
                <w:sz w:val="20"/>
                <w:szCs w:val="20"/>
              </w:rPr>
              <w:t>.</w:t>
            </w:r>
            <w:r w:rsidRPr="00406A73">
              <w:rPr>
                <w:rFonts w:ascii="Verdana" w:hAnsi="Verdana"/>
                <w:sz w:val="20"/>
                <w:szCs w:val="20"/>
              </w:rPr>
              <w:t>000 omzet (exclusief BTW) te hebben gerealiseerd</w:t>
            </w:r>
            <w:r w:rsidR="00F30469">
              <w:rPr>
                <w:rFonts w:ascii="Verdana" w:hAnsi="Verdana"/>
                <w:sz w:val="20"/>
                <w:szCs w:val="20"/>
              </w:rPr>
              <w:t xml:space="preserve">     JA/NEE</w:t>
            </w:r>
            <w:r w:rsidR="0027366C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406A73" w:rsidRPr="00406A73" w14:paraId="53F24ABE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5C781F2F" w14:textId="77777777" w:rsidR="00406A73" w:rsidRDefault="00406A73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53ADDD0D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7E59F6A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E0C0576" w14:textId="77777777" w:rsidR="00B37F22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4077EE00" w14:textId="5F215D7A" w:rsidR="00B37F22" w:rsidRPr="00406A73" w:rsidRDefault="00B37F22" w:rsidP="00406A7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06A73" w:rsidRPr="00406A73" w14:paraId="1DBBD71F" w14:textId="77777777" w:rsidTr="6DEB2A7A">
        <w:tc>
          <w:tcPr>
            <w:tcW w:w="5000" w:type="pct"/>
            <w:gridSpan w:val="3"/>
            <w:shd w:val="clear" w:color="auto" w:fill="3D0A85"/>
          </w:tcPr>
          <w:p w14:paraId="112A4593" w14:textId="26F69CED" w:rsidR="00406A73" w:rsidRPr="00406A73" w:rsidRDefault="00A52E4C" w:rsidP="00406A73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bookmarkStart w:id="0" w:name="_Hlk521325947"/>
            <w:r>
              <w:rPr>
                <w:rFonts w:ascii="Verdana" w:hAnsi="Verdana"/>
                <w:sz w:val="20"/>
                <w:szCs w:val="20"/>
              </w:rPr>
              <w:lastRenderedPageBreak/>
              <w:t>Teaminformatie</w:t>
            </w:r>
          </w:p>
        </w:tc>
      </w:tr>
      <w:bookmarkEnd w:id="0"/>
      <w:tr w:rsidR="00406A73" w:rsidRPr="00406A73" w14:paraId="2749FD69" w14:textId="77777777" w:rsidTr="6DEB2A7A"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387503" w14:textId="550CB674" w:rsidR="00406A73" w:rsidRPr="00F30469" w:rsidRDefault="00F3046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Namen en functies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founders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bottom w:val="single" w:sz="4" w:space="0" w:color="auto"/>
            </w:tcBorders>
          </w:tcPr>
          <w:p w14:paraId="72EDC921" w14:textId="24D7D66F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316D7F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B9E06E" w14:textId="347A4AD7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URL LinkedIn profiel van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founders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BE3894C" w14:textId="074A1D8B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5B6B2C2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8B79E3" w14:textId="7FDF3870" w:rsidR="00406A73" w:rsidRPr="00406A73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fte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DCFE403" w14:textId="77777777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5AAEB9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97A93A" w14:textId="3185186D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Aantal </w:t>
            </w:r>
            <w:proofErr w:type="spellStart"/>
            <w:r w:rsidRPr="00F30469">
              <w:rPr>
                <w:rFonts w:ascii="Verdana" w:hAnsi="Verdana"/>
                <w:sz w:val="20"/>
                <w:szCs w:val="20"/>
              </w:rPr>
              <w:t>medew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.</w:t>
            </w:r>
            <w:r w:rsidRPr="00F30469">
              <w:rPr>
                <w:rFonts w:ascii="Verdana" w:hAnsi="Verdana"/>
                <w:sz w:val="20"/>
                <w:szCs w:val="20"/>
              </w:rPr>
              <w:t xml:space="preserve">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C43F215" w14:textId="77777777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30469" w:rsidRPr="00406A73" w14:paraId="77A3967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ADCA71" w14:textId="5A06CB43" w:rsidR="00F30469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vrouwen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03BF7F0" w14:textId="77777777" w:rsidR="00F30469" w:rsidRPr="00406A73" w:rsidRDefault="00F30469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10FF45F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2A50B2" w14:textId="10DF09BF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</w:t>
            </w:r>
            <w:r w:rsidRPr="00F30469">
              <w:rPr>
                <w:rFonts w:ascii="Verdana" w:hAnsi="Verdana"/>
                <w:sz w:val="20"/>
                <w:szCs w:val="20"/>
              </w:rPr>
              <w:t>men adviseurs actief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9669FDF" w14:textId="77777777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475E2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CC3E24" w14:textId="75F64F57" w:rsidR="00A01CAF" w:rsidRPr="00F30469" w:rsidRDefault="00A01CAF" w:rsidP="00A01CA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E78B1BD" w14:textId="77777777" w:rsidR="00A01CAF" w:rsidRPr="00406A73" w:rsidRDefault="00A01CAF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C406C" w:rsidRPr="00406A73" w14:paraId="5A4D4364" w14:textId="77777777" w:rsidTr="6DEB2A7A">
        <w:tc>
          <w:tcPr>
            <w:tcW w:w="5000" w:type="pct"/>
            <w:gridSpan w:val="3"/>
            <w:shd w:val="clear" w:color="auto" w:fill="3D0A85"/>
          </w:tcPr>
          <w:p w14:paraId="2BFB1479" w14:textId="4BEE1A01" w:rsidR="00AC406C" w:rsidRPr="00406A73" w:rsidRDefault="00AC406C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Innovatie</w:t>
            </w:r>
          </w:p>
        </w:tc>
      </w:tr>
      <w:tr w:rsidR="00A01CAF" w:rsidRPr="0027366C" w14:paraId="51896FF2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3F513BE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Naam innovatie</w:t>
            </w:r>
          </w:p>
          <w:p w14:paraId="26FBCABF" w14:textId="64606996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49DB730" w14:textId="77777777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27366C" w14:paraId="42F40BA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DA2EC53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Korte omschrijving innovatie</w:t>
            </w:r>
          </w:p>
          <w:p w14:paraId="12304118" w14:textId="16204FDD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03DEE83" w14:textId="77777777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62262A" w14:paraId="2E22D75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B80D34" w14:textId="77777777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 xml:space="preserve">TRL level van </w:t>
            </w:r>
            <w:proofErr w:type="spellStart"/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>innovatie</w:t>
            </w:r>
            <w:proofErr w:type="spellEnd"/>
            <w:r w:rsidRPr="00855485">
              <w:rPr>
                <w:rFonts w:ascii="Verdana" w:hAnsi="Verdana"/>
                <w:sz w:val="20"/>
                <w:szCs w:val="20"/>
                <w:lang w:val="en-US"/>
              </w:rPr>
              <w:t xml:space="preserve"> (TRL = Technology Readiness Level)</w:t>
            </w:r>
          </w:p>
          <w:p w14:paraId="46A1B557" w14:textId="3F7AD7DD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44B6A69E" w14:textId="77777777" w:rsidR="0027366C" w:rsidRPr="00855485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  <w:lang w:val="en-US"/>
              </w:rPr>
            </w:pPr>
          </w:p>
        </w:tc>
      </w:tr>
      <w:tr w:rsidR="00A01CAF" w:rsidRPr="00406A73" w14:paraId="628400C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5BF85C0" w14:textId="77777777" w:rsidR="00A01CAF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Wat maakt de innovatie uniek? (max 100 woorden)</w:t>
            </w:r>
          </w:p>
          <w:p w14:paraId="422F9139" w14:textId="42FAACAF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5E30D5A" w14:textId="77777777" w:rsidR="00A01CAF" w:rsidRPr="00406A73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0E356A4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2E8165" w14:textId="6EDBF5E0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Wat is de impact van de innovatie voor patiënten/cliënten, mantelzorgers en zorgmedewerkers? Licht kort toe</w:t>
            </w:r>
            <w:r w:rsidR="000D539C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27366C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20FE82C5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EEB9163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075A3F5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4E559C" w14:textId="0774907C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Kent de innovatie een positieve, financiële business case? Zo ja, licht deze toe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67E2CB20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297746E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B09154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003EBC" w14:textId="63AE4778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Beschrijf hoe gebruikers en cliënten bij de ontwikkeling van de innovatie betrokken zijn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 xml:space="preserve">(max 100 woorden) </w:t>
            </w:r>
          </w:p>
          <w:p w14:paraId="547C0422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4B76777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18D70A3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9966AA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Heeft de innovatie een CE markering nodig? Ja/nee Zo ja, in </w:t>
            </w:r>
            <w:r w:rsidRPr="0027366C">
              <w:rPr>
                <w:rFonts w:ascii="Verdana" w:hAnsi="Verdana"/>
                <w:sz w:val="20"/>
                <w:szCs w:val="20"/>
              </w:rPr>
              <w:lastRenderedPageBreak/>
              <w:t xml:space="preserve">welke klasse: 1, 2A, 2B of 3 Wanneer wordt verwacht dat deze markering wordt gerealiseerd? </w:t>
            </w:r>
          </w:p>
          <w:p w14:paraId="174CA4F7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2614668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64CFC7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F9F83A3" w14:textId="7FFA4441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Is het de bedoeling dat de innovatie vergoed wordt door zorgverzekeraars?</w:t>
            </w:r>
            <w:r w:rsidR="000D539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49824400" w14:textId="3DDF6E8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5778C45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67B04F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BE78DA7" w14:textId="195583EB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Is of wordt de innovatie in pilots ingezet? Zo ja, bij wie en wat zijn de eerste resultaten? 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100 woorden)    </w:t>
            </w:r>
          </w:p>
          <w:p w14:paraId="6FBBB467" w14:textId="78796FCF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F04CEB7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754CAA3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26CDC07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Wanneer zal de innovatie in de verkoop komen? </w:t>
            </w:r>
          </w:p>
          <w:p w14:paraId="3ADA6576" w14:textId="77777777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77324B9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ED532DF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4AB55AB" w14:textId="4C23ED5A" w:rsid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Wat zijn de voornaamste risico’s die de gang naar de markt in de weg kunnen staan? 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27366C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452B601F" w14:textId="6589DB34" w:rsidR="0027366C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C13634C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1FB2" w:rsidRPr="00406A73" w14:paraId="071A5D8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63E955" w14:textId="77777777" w:rsidR="00D81FB2" w:rsidRPr="0027366C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4FB4889" w14:textId="77777777" w:rsidR="00D81FB2" w:rsidRPr="00406A73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4C794BD6" w14:textId="77777777" w:rsidTr="6DEB2A7A">
        <w:tc>
          <w:tcPr>
            <w:tcW w:w="5000" w:type="pct"/>
            <w:gridSpan w:val="3"/>
            <w:shd w:val="clear" w:color="auto" w:fill="3D0A85"/>
          </w:tcPr>
          <w:p w14:paraId="47B02B48" w14:textId="3D4DFAF1" w:rsidR="0027366C" w:rsidRPr="00406A73" w:rsidRDefault="0027366C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Markt</w:t>
            </w:r>
          </w:p>
        </w:tc>
      </w:tr>
      <w:tr w:rsidR="0027366C" w:rsidRPr="00406A73" w14:paraId="0B4E08F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499412B" w14:textId="77777777" w:rsidR="0027366C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Omschrijf de markt waarop wordt gericht met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150 woorden)</w:t>
            </w:r>
          </w:p>
          <w:p w14:paraId="57224B70" w14:textId="2FF8BDE2" w:rsidR="000D539C" w:rsidRPr="0027366C" w:rsidRDefault="000D539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B4E1FA" w14:textId="77777777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4BB7" w:rsidRPr="00406A73" w14:paraId="3D32A10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E3FD2FC" w14:textId="40466D90" w:rsidR="00D84BB7" w:rsidRPr="00EB4E95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Licht toe waarom de innovatie voor deze markt een verrijking is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59F64DF4" w14:textId="77777777" w:rsidR="00D84BB7" w:rsidRPr="00D81FB2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195DDC" w14:textId="77777777" w:rsidR="00D84BB7" w:rsidRPr="00406A73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944110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493A7E" w14:textId="6F55C3FD" w:rsidR="00EB4E95" w:rsidRP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Beschrijf de go-</w:t>
            </w:r>
            <w:proofErr w:type="spellStart"/>
            <w:r w:rsidRPr="00EB4E95">
              <w:rPr>
                <w:rFonts w:ascii="Verdana" w:hAnsi="Verdana"/>
                <w:sz w:val="20"/>
                <w:szCs w:val="20"/>
              </w:rPr>
              <w:t>to</w:t>
            </w:r>
            <w:proofErr w:type="spellEnd"/>
            <w:r w:rsidRPr="00EB4E95">
              <w:rPr>
                <w:rFonts w:ascii="Verdana" w:hAnsi="Verdana"/>
                <w:sz w:val="20"/>
                <w:szCs w:val="20"/>
              </w:rPr>
              <w:t>-market strategie voor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>(max 100 woorden)</w:t>
            </w:r>
          </w:p>
          <w:p w14:paraId="6BC3E5E5" w14:textId="5A6243A2" w:rsidR="00A01CAF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7779A" w14:textId="77777777" w:rsidR="00A01CAF" w:rsidRPr="00406A73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293A062D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B5B0647" w14:textId="2919CB0F" w:rsidR="00EB4E95" w:rsidRP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>Zijn er plannen om de innovatie in het buitenland te verkopen? Zo ja, licht de plannen kort toe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  <w:r w:rsidR="00FD024C">
              <w:rPr>
                <w:rFonts w:ascii="Verdana" w:hAnsi="Verdana"/>
                <w:sz w:val="20"/>
                <w:szCs w:val="20"/>
              </w:rPr>
              <w:br/>
            </w:r>
            <w:r w:rsidRPr="00EB4E95">
              <w:rPr>
                <w:rFonts w:ascii="Verdana" w:hAnsi="Verdana"/>
                <w:sz w:val="20"/>
                <w:szCs w:val="20"/>
              </w:rPr>
              <w:t xml:space="preserve">(max 100 woorden) </w:t>
            </w:r>
          </w:p>
          <w:p w14:paraId="459C47C0" w14:textId="320BA24C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77972E9" w14:textId="77777777" w:rsidR="00EB4E95" w:rsidRPr="00406A73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1FB2" w:rsidRPr="00406A73" w14:paraId="24137AB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93836D" w14:textId="77777777" w:rsidR="00D81FB2" w:rsidRPr="00EB4E95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32596B6" w14:textId="77777777" w:rsidR="00D81FB2" w:rsidRPr="00406A73" w:rsidRDefault="00D81FB2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7136E8C4" w14:textId="77777777" w:rsidTr="6DEB2A7A">
        <w:tc>
          <w:tcPr>
            <w:tcW w:w="5000" w:type="pct"/>
            <w:gridSpan w:val="3"/>
            <w:shd w:val="clear" w:color="auto" w:fill="3D0A85"/>
          </w:tcPr>
          <w:p w14:paraId="58FCB19E" w14:textId="2C64723D" w:rsidR="00EB4E95" w:rsidRPr="00406A73" w:rsidRDefault="00EB4E95" w:rsidP="001471AF">
            <w:pPr>
              <w:pStyle w:val="Kop1"/>
              <w:outlineLvl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Overige vragen</w:t>
            </w:r>
          </w:p>
        </w:tc>
      </w:tr>
      <w:tr w:rsidR="00EB4E95" w:rsidRPr="00406A73" w14:paraId="14003AD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34A0A3" w14:textId="77777777" w:rsidR="00D84BB7" w:rsidRPr="00D84BB7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 xml:space="preserve">Wat zijn de belangrijkste drie doelstellingen voor de innovatie in 2022? </w:t>
            </w:r>
          </w:p>
          <w:p w14:paraId="4821D762" w14:textId="77777777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0B36D" w14:textId="77777777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00B16AA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0DBDEC" w14:textId="3666060F" w:rsidR="00D84BB7" w:rsidRPr="00D84BB7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191180A6">
              <w:rPr>
                <w:rFonts w:ascii="Verdana" w:hAnsi="Verdana"/>
                <w:sz w:val="20"/>
                <w:szCs w:val="20"/>
              </w:rPr>
              <w:t xml:space="preserve">Op welke manier levert de innovatie een bijdrage aan klimaatdoelstellingen? </w:t>
            </w:r>
            <w:r w:rsidR="000D539C">
              <w:br/>
            </w:r>
            <w:r w:rsidRPr="191180A6">
              <w:rPr>
                <w:rFonts w:ascii="Verdana" w:hAnsi="Verdana"/>
                <w:sz w:val="20"/>
                <w:szCs w:val="20"/>
              </w:rPr>
              <w:t>(max 80 woorden)</w:t>
            </w:r>
          </w:p>
          <w:p w14:paraId="0734DB31" w14:textId="77777777" w:rsidR="00EB4E95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1C9AAFD" w14:textId="42A1CF47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48276BF" w14:textId="77777777" w:rsidR="00FD024C" w:rsidRDefault="00FD024C" w:rsidP="00D81FB2">
      <w:pPr>
        <w:spacing w:before="120"/>
        <w:rPr>
          <w:rFonts w:ascii="Verdana" w:hAnsi="Verdana"/>
          <w:color w:val="7030A0"/>
          <w:sz w:val="20"/>
          <w:szCs w:val="20"/>
        </w:rPr>
      </w:pPr>
    </w:p>
    <w:p w14:paraId="4ABBFA00" w14:textId="052F14D7" w:rsidR="00D81FB2" w:rsidRPr="001D3C73" w:rsidRDefault="00D81FB2" w:rsidP="00D81FB2">
      <w:pPr>
        <w:spacing w:before="120"/>
        <w:rPr>
          <w:rFonts w:ascii="Verdana" w:hAnsi="Verdana"/>
          <w:sz w:val="20"/>
          <w:szCs w:val="20"/>
        </w:rPr>
      </w:pPr>
      <w:r w:rsidRPr="001D3C73">
        <w:rPr>
          <w:rFonts w:ascii="Verdana" w:hAnsi="Verdana"/>
          <w:sz w:val="20"/>
          <w:szCs w:val="20"/>
        </w:rPr>
        <w:t xml:space="preserve">Verzend dit formulier met </w:t>
      </w:r>
      <w:r w:rsidR="00FD024C" w:rsidRPr="001D3C73">
        <w:rPr>
          <w:rFonts w:ascii="Verdana" w:hAnsi="Verdana"/>
          <w:sz w:val="20"/>
          <w:szCs w:val="20"/>
        </w:rPr>
        <w:t>pitch</w:t>
      </w:r>
      <w:r w:rsidR="0062262A" w:rsidRPr="001D3C73">
        <w:rPr>
          <w:rFonts w:ascii="Verdana" w:hAnsi="Verdana"/>
          <w:sz w:val="20"/>
          <w:szCs w:val="20"/>
        </w:rPr>
        <w:t>presentatie</w:t>
      </w:r>
      <w:r w:rsidR="00FD024C" w:rsidRPr="001D3C73">
        <w:rPr>
          <w:rFonts w:ascii="Verdana" w:hAnsi="Verdana"/>
          <w:sz w:val="20"/>
          <w:szCs w:val="20"/>
        </w:rPr>
        <w:t xml:space="preserve"> </w:t>
      </w:r>
      <w:r w:rsidR="00FD024C" w:rsidRPr="001D3C73">
        <w:rPr>
          <w:rFonts w:ascii="Verdana" w:hAnsi="Verdana"/>
          <w:b/>
          <w:bCs/>
          <w:sz w:val="20"/>
          <w:szCs w:val="20"/>
        </w:rPr>
        <w:t>uiterlijk</w:t>
      </w:r>
      <w:r w:rsidR="00855485" w:rsidRPr="001D3C73">
        <w:rPr>
          <w:rFonts w:ascii="Verdana" w:hAnsi="Verdana"/>
          <w:b/>
          <w:bCs/>
          <w:sz w:val="20"/>
          <w:szCs w:val="20"/>
        </w:rPr>
        <w:t xml:space="preserve"> </w:t>
      </w:r>
      <w:r w:rsidR="00FD024C" w:rsidRPr="001D3C73">
        <w:rPr>
          <w:rFonts w:ascii="Verdana" w:hAnsi="Verdana"/>
          <w:b/>
          <w:bCs/>
          <w:sz w:val="20"/>
          <w:szCs w:val="20"/>
        </w:rPr>
        <w:t>7 juni 2022</w:t>
      </w:r>
      <w:r w:rsidR="00FD024C" w:rsidRPr="001D3C73">
        <w:rPr>
          <w:rFonts w:ascii="Verdana" w:hAnsi="Verdana"/>
          <w:sz w:val="20"/>
          <w:szCs w:val="20"/>
        </w:rPr>
        <w:t xml:space="preserve"> </w:t>
      </w:r>
      <w:r w:rsidR="00B37F22" w:rsidRPr="001D3C73">
        <w:rPr>
          <w:rFonts w:ascii="Verdana" w:hAnsi="Verdana"/>
          <w:sz w:val="20"/>
          <w:szCs w:val="20"/>
        </w:rPr>
        <w:t>voor 17:00</w:t>
      </w:r>
      <w:r w:rsidR="001D3C73" w:rsidRPr="001D3C73">
        <w:rPr>
          <w:rFonts w:ascii="Verdana" w:hAnsi="Verdana"/>
          <w:sz w:val="20"/>
          <w:szCs w:val="20"/>
        </w:rPr>
        <w:t xml:space="preserve"> naar </w:t>
      </w:r>
      <w:r w:rsidR="001D3C73" w:rsidRPr="001D3C73">
        <w:rPr>
          <w:rFonts w:ascii="Verdana" w:hAnsi="Verdana"/>
          <w:sz w:val="20"/>
          <w:szCs w:val="20"/>
        </w:rPr>
        <w:t>zorgenictbeurs@actiz.nl</w:t>
      </w:r>
      <w:r w:rsidR="001D3C73">
        <w:rPr>
          <w:rFonts w:ascii="Verdana" w:hAnsi="Verdana"/>
          <w:sz w:val="20"/>
          <w:szCs w:val="20"/>
        </w:rPr>
        <w:t>.</w:t>
      </w:r>
    </w:p>
    <w:p w14:paraId="2C25075E" w14:textId="77777777" w:rsidR="00FD024C" w:rsidRPr="00FD024C" w:rsidRDefault="00FD024C" w:rsidP="00D81FB2">
      <w:pPr>
        <w:spacing w:before="120" w:after="0" w:line="240" w:lineRule="auto"/>
        <w:rPr>
          <w:rFonts w:ascii="Verdana" w:hAnsi="Verdana"/>
          <w:sz w:val="20"/>
          <w:szCs w:val="20"/>
        </w:rPr>
      </w:pPr>
    </w:p>
    <w:sectPr w:rsidR="00FD024C" w:rsidRPr="00FD024C" w:rsidSect="00AA4F2B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125B8" w14:textId="77777777" w:rsidR="00EB1DB1" w:rsidRDefault="00EB1DB1" w:rsidP="00650259">
      <w:pPr>
        <w:spacing w:after="0" w:line="240" w:lineRule="auto"/>
      </w:pPr>
      <w:r>
        <w:separator/>
      </w:r>
    </w:p>
  </w:endnote>
  <w:endnote w:type="continuationSeparator" w:id="0">
    <w:p w14:paraId="031012CA" w14:textId="77777777" w:rsidR="00EB1DB1" w:rsidRDefault="00EB1DB1" w:rsidP="00650259">
      <w:pPr>
        <w:spacing w:after="0" w:line="240" w:lineRule="auto"/>
      </w:pPr>
      <w:r>
        <w:continuationSeparator/>
      </w:r>
    </w:p>
  </w:endnote>
  <w:endnote w:type="continuationNotice" w:id="1">
    <w:p w14:paraId="0AB643CD" w14:textId="77777777" w:rsidR="00EB1DB1" w:rsidRDefault="00EB1D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576669-14BC-49F1-A6FF-3C518745FF4D}"/>
    <w:embedBold r:id="rId2" w:fontKey="{95F1535D-EEFE-4D09-B3E3-F9A2FFD369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6D39F8F-3369-4D51-B8B0-DF8505A7339D}"/>
    <w:embedBold r:id="rId4" w:fontKey="{B7122A8F-0CC3-4296-A251-A06C4949BE50}"/>
    <w:embedItalic r:id="rId5" w:fontKey="{0C31B42B-2290-46B5-9CAC-B0A4DF8503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742F377-0BFF-4367-9390-484088FD1F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A21E17C6-D240-4CF0-A283-5174370ACB73}"/>
    <w:embedBold r:id="rId8" w:fontKey="{CCC2DD3E-7BB6-40D1-9BE4-849889D675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3CAA32F6" w14:textId="77777777" w:rsidTr="001471AF">
      <w:tc>
        <w:tcPr>
          <w:tcW w:w="4675" w:type="dxa"/>
          <w:vAlign w:val="center"/>
        </w:tcPr>
        <w:p w14:paraId="53A84BDF" w14:textId="24C82A95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A73845F" w14:textId="2E164C6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871EA58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31D33" w14:textId="77777777" w:rsidR="00EB1DB1" w:rsidRDefault="00EB1DB1" w:rsidP="00650259">
      <w:pPr>
        <w:spacing w:after="0" w:line="240" w:lineRule="auto"/>
      </w:pPr>
      <w:r>
        <w:separator/>
      </w:r>
    </w:p>
  </w:footnote>
  <w:footnote w:type="continuationSeparator" w:id="0">
    <w:p w14:paraId="37DA127D" w14:textId="77777777" w:rsidR="00EB1DB1" w:rsidRDefault="00EB1DB1" w:rsidP="00650259">
      <w:pPr>
        <w:spacing w:after="0" w:line="240" w:lineRule="auto"/>
      </w:pPr>
      <w:r>
        <w:continuationSeparator/>
      </w:r>
    </w:p>
  </w:footnote>
  <w:footnote w:type="continuationNotice" w:id="1">
    <w:p w14:paraId="6DF32320" w14:textId="77777777" w:rsidR="00EB1DB1" w:rsidRDefault="00EB1D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90596C" w14:paraId="5D21CCC8" w14:textId="77777777" w:rsidTr="0090596C">
      <w:trPr>
        <w:trHeight w:val="990"/>
      </w:trPr>
      <w:tc>
        <w:tcPr>
          <w:tcW w:w="1350" w:type="dxa"/>
          <w:vAlign w:val="center"/>
        </w:tcPr>
        <w:p w14:paraId="520A3F9D" w14:textId="20A5790B" w:rsidR="0090596C" w:rsidRDefault="00406A73" w:rsidP="0090596C">
          <w:pPr>
            <w:pStyle w:val="Koptekst"/>
            <w:ind w:left="-108"/>
          </w:pPr>
          <w:bookmarkStart w:id="1" w:name="_Hlk521325785"/>
          <w:r>
            <w:drawing>
              <wp:anchor distT="0" distB="0" distL="114300" distR="114300" simplePos="0" relativeHeight="251658240" behindDoc="0" locked="0" layoutInCell="1" allowOverlap="1" wp14:anchorId="193C1C60" wp14:editId="264CD811">
                <wp:simplePos x="0" y="0"/>
                <wp:positionH relativeFrom="page">
                  <wp:posOffset>-914400</wp:posOffset>
                </wp:positionH>
                <wp:positionV relativeFrom="paragraph">
                  <wp:posOffset>-455295</wp:posOffset>
                </wp:positionV>
                <wp:extent cx="1790700" cy="1781810"/>
                <wp:effectExtent l="0" t="0" r="0" b="0"/>
                <wp:wrapNone/>
                <wp:docPr id="1" name="Afbeelding 1" descr="Afbeelding met tekst, visitekaartj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 descr="Afbeelding met tekst, visitekaartje&#10;&#10;Automatisch gegenereerde beschrijv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8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0774E9A7" w14:textId="77777777" w:rsidR="00406A73" w:rsidRDefault="00406A73" w:rsidP="00406A73">
          <w:pPr>
            <w:pStyle w:val="Koptekst"/>
          </w:pPr>
        </w:p>
        <w:p w14:paraId="159444B3" w14:textId="77777777" w:rsidR="00406A73" w:rsidRDefault="00406A73" w:rsidP="00406A73">
          <w:pPr>
            <w:pStyle w:val="Koptekst"/>
          </w:pPr>
        </w:p>
        <w:p w14:paraId="6E375E19" w14:textId="2CA8F94C" w:rsidR="0090596C" w:rsidRPr="0090596C" w:rsidRDefault="0090596C" w:rsidP="00406A73">
          <w:pPr>
            <w:pStyle w:val="Koptekst"/>
          </w:pPr>
        </w:p>
      </w:tc>
    </w:tr>
  </w:tbl>
  <w:bookmarkEnd w:id="1"/>
  <w:p w14:paraId="74B9FD7A" w14:textId="69709958" w:rsidR="00650259" w:rsidRPr="0090596C" w:rsidRDefault="00406A73" w:rsidP="0090596C">
    <w:pPr>
      <w:pStyle w:val="Geenafstand"/>
      <w:spacing w:after="0"/>
      <w:rPr>
        <w:sz w:val="2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0EEDBE8B" wp14:editId="3D07FE83">
          <wp:simplePos x="0" y="0"/>
          <wp:positionH relativeFrom="column">
            <wp:posOffset>5128895</wp:posOffset>
          </wp:positionH>
          <wp:positionV relativeFrom="paragraph">
            <wp:posOffset>-1163320</wp:posOffset>
          </wp:positionV>
          <wp:extent cx="1033780" cy="933450"/>
          <wp:effectExtent l="0" t="0" r="0" b="0"/>
          <wp:wrapNone/>
          <wp:docPr id="2" name="Afbeelding 2" descr="Logo WDT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WDT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062BA7"/>
    <w:multiLevelType w:val="multilevel"/>
    <w:tmpl w:val="AE76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4281A"/>
    <w:multiLevelType w:val="multilevel"/>
    <w:tmpl w:val="71AA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8E5CED"/>
    <w:multiLevelType w:val="hybridMultilevel"/>
    <w:tmpl w:val="729AD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2A6EFF"/>
    <w:multiLevelType w:val="multilevel"/>
    <w:tmpl w:val="E542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3"/>
  </w:num>
  <w:num w:numId="7">
    <w:abstractNumId w:val="7"/>
  </w:num>
  <w:num w:numId="8">
    <w:abstractNumId w:val="11"/>
  </w:num>
  <w:num w:numId="9">
    <w:abstractNumId w:val="21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9"/>
  </w:num>
  <w:num w:numId="17">
    <w:abstractNumId w:val="3"/>
  </w:num>
  <w:num w:numId="18">
    <w:abstractNumId w:val="25"/>
  </w:num>
  <w:num w:numId="19">
    <w:abstractNumId w:val="22"/>
  </w:num>
  <w:num w:numId="20">
    <w:abstractNumId w:val="15"/>
  </w:num>
  <w:num w:numId="21">
    <w:abstractNumId w:val="24"/>
  </w:num>
  <w:num w:numId="22">
    <w:abstractNumId w:val="4"/>
  </w:num>
  <w:num w:numId="23">
    <w:abstractNumId w:val="20"/>
  </w:num>
  <w:num w:numId="24">
    <w:abstractNumId w:val="16"/>
  </w:num>
  <w:num w:numId="25">
    <w:abstractNumId w:val="6"/>
  </w:num>
  <w:num w:numId="2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73"/>
    <w:rsid w:val="000026D7"/>
    <w:rsid w:val="000456E1"/>
    <w:rsid w:val="00052382"/>
    <w:rsid w:val="0006568A"/>
    <w:rsid w:val="00076F0F"/>
    <w:rsid w:val="00084253"/>
    <w:rsid w:val="00093B24"/>
    <w:rsid w:val="000D1F49"/>
    <w:rsid w:val="000D539C"/>
    <w:rsid w:val="001471AF"/>
    <w:rsid w:val="001727CA"/>
    <w:rsid w:val="001D3C73"/>
    <w:rsid w:val="0027366C"/>
    <w:rsid w:val="002928D0"/>
    <w:rsid w:val="002A4BB4"/>
    <w:rsid w:val="002C56E6"/>
    <w:rsid w:val="002F00A4"/>
    <w:rsid w:val="00361E11"/>
    <w:rsid w:val="003B4744"/>
    <w:rsid w:val="003F0847"/>
    <w:rsid w:val="0040090B"/>
    <w:rsid w:val="00406A73"/>
    <w:rsid w:val="004346EA"/>
    <w:rsid w:val="0046302A"/>
    <w:rsid w:val="004721F8"/>
    <w:rsid w:val="00487D2D"/>
    <w:rsid w:val="004B5CEE"/>
    <w:rsid w:val="004D5D62"/>
    <w:rsid w:val="005112D0"/>
    <w:rsid w:val="00516E49"/>
    <w:rsid w:val="00577E06"/>
    <w:rsid w:val="00590C78"/>
    <w:rsid w:val="005A3BF7"/>
    <w:rsid w:val="005F2035"/>
    <w:rsid w:val="005F5587"/>
    <w:rsid w:val="005F7990"/>
    <w:rsid w:val="0062262A"/>
    <w:rsid w:val="00633B99"/>
    <w:rsid w:val="0063739C"/>
    <w:rsid w:val="00650259"/>
    <w:rsid w:val="0066101D"/>
    <w:rsid w:val="00770F25"/>
    <w:rsid w:val="007773C1"/>
    <w:rsid w:val="007A35A8"/>
    <w:rsid w:val="007B0A85"/>
    <w:rsid w:val="007C6A52"/>
    <w:rsid w:val="007F7B5D"/>
    <w:rsid w:val="0082043E"/>
    <w:rsid w:val="00836129"/>
    <w:rsid w:val="00855485"/>
    <w:rsid w:val="008638EB"/>
    <w:rsid w:val="008E203A"/>
    <w:rsid w:val="0090596C"/>
    <w:rsid w:val="0091229C"/>
    <w:rsid w:val="00940E73"/>
    <w:rsid w:val="0095397B"/>
    <w:rsid w:val="009644A4"/>
    <w:rsid w:val="0098597D"/>
    <w:rsid w:val="009C2CEC"/>
    <w:rsid w:val="009D4134"/>
    <w:rsid w:val="009F619A"/>
    <w:rsid w:val="009F6DDE"/>
    <w:rsid w:val="00A01CAF"/>
    <w:rsid w:val="00A370A8"/>
    <w:rsid w:val="00A37861"/>
    <w:rsid w:val="00A52E4C"/>
    <w:rsid w:val="00AA4F2B"/>
    <w:rsid w:val="00AC406C"/>
    <w:rsid w:val="00B37F22"/>
    <w:rsid w:val="00B73FD8"/>
    <w:rsid w:val="00BD0B8F"/>
    <w:rsid w:val="00BD4753"/>
    <w:rsid w:val="00BD5CB1"/>
    <w:rsid w:val="00BE62EE"/>
    <w:rsid w:val="00C003BA"/>
    <w:rsid w:val="00C32CFB"/>
    <w:rsid w:val="00C46878"/>
    <w:rsid w:val="00CB1AB0"/>
    <w:rsid w:val="00CB4A51"/>
    <w:rsid w:val="00CD4532"/>
    <w:rsid w:val="00CD47B0"/>
    <w:rsid w:val="00CD70CE"/>
    <w:rsid w:val="00CE6104"/>
    <w:rsid w:val="00CE7918"/>
    <w:rsid w:val="00CF050A"/>
    <w:rsid w:val="00D16163"/>
    <w:rsid w:val="00D81FB2"/>
    <w:rsid w:val="00D84BB7"/>
    <w:rsid w:val="00DB3FAD"/>
    <w:rsid w:val="00DC3DC5"/>
    <w:rsid w:val="00DD2ABB"/>
    <w:rsid w:val="00DD7E74"/>
    <w:rsid w:val="00E139C4"/>
    <w:rsid w:val="00E61C09"/>
    <w:rsid w:val="00E677FE"/>
    <w:rsid w:val="00E74503"/>
    <w:rsid w:val="00EB1DB1"/>
    <w:rsid w:val="00EB3B58"/>
    <w:rsid w:val="00EB4E95"/>
    <w:rsid w:val="00EC7359"/>
    <w:rsid w:val="00EE3054"/>
    <w:rsid w:val="00EF3C54"/>
    <w:rsid w:val="00F00606"/>
    <w:rsid w:val="00F01256"/>
    <w:rsid w:val="00F21362"/>
    <w:rsid w:val="00F30469"/>
    <w:rsid w:val="00F52451"/>
    <w:rsid w:val="00F73C5D"/>
    <w:rsid w:val="00FB4B5F"/>
    <w:rsid w:val="00FC7475"/>
    <w:rsid w:val="00FD024C"/>
    <w:rsid w:val="00FE78A0"/>
    <w:rsid w:val="191180A6"/>
    <w:rsid w:val="6DB61F21"/>
    <w:rsid w:val="6DEB2A7A"/>
    <w:rsid w:val="77FAB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6E4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FD024C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B3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B37F22"/>
  </w:style>
  <w:style w:type="character" w:customStyle="1" w:styleId="eop">
    <w:name w:val="eop"/>
    <w:basedOn w:val="Standaardalinea-lettertype"/>
    <w:rsid w:val="00B37F22"/>
  </w:style>
  <w:style w:type="character" w:customStyle="1" w:styleId="spellingerror">
    <w:name w:val="spellingerror"/>
    <w:basedOn w:val="Standaardalinea-lettertype"/>
    <w:rsid w:val="00B37F22"/>
  </w:style>
  <w:style w:type="character" w:customStyle="1" w:styleId="contextualspellingandgrammarerror">
    <w:name w:val="contextualspellingandgrammarerror"/>
    <w:basedOn w:val="Standaardalinea-lettertype"/>
    <w:rsid w:val="00B37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eesbeen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B389DA939C941845F1A0018E6F5FE" ma:contentTypeVersion="11" ma:contentTypeDescription="Een nieuw document maken." ma:contentTypeScope="" ma:versionID="06651c296a0ec18bd91ea7649bee6570">
  <xsd:schema xmlns:xsd="http://www.w3.org/2001/XMLSchema" xmlns:xs="http://www.w3.org/2001/XMLSchema" xmlns:p="http://schemas.microsoft.com/office/2006/metadata/properties" xmlns:ns2="0384ebe3-651e-4eb4-8cf5-5405b24ddae9" xmlns:ns3="3f0026e6-a042-4677-90f9-0908c2c61455" targetNamespace="http://schemas.microsoft.com/office/2006/metadata/properties" ma:root="true" ma:fieldsID="32597463babec9965ffba2a3f1e18062" ns2:_="" ns3:_="">
    <xsd:import namespace="0384ebe3-651e-4eb4-8cf5-5405b24ddae9"/>
    <xsd:import namespace="3f0026e6-a042-4677-90f9-0908c2c61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4ebe3-651e-4eb4-8cf5-5405b24dd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026e6-a042-4677-90f9-0908c2c61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BBA0C2-B26C-4E91-A51D-3CB44D1D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84ebe3-651e-4eb4-8cf5-5405b24ddae9"/>
    <ds:schemaRef ds:uri="3f0026e6-a042-4677-90f9-0908c2c61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4</Pages>
  <Words>432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2805</CharactersWithSpaces>
  <SharedDoc>false</SharedDoc>
  <HLinks>
    <vt:vector size="6" baseType="variant">
      <vt:variant>
        <vt:i4>8192089</vt:i4>
      </vt:variant>
      <vt:variant>
        <vt:i4>0</vt:i4>
      </vt:variant>
      <vt:variant>
        <vt:i4>0</vt:i4>
      </vt:variant>
      <vt:variant>
        <vt:i4>5</vt:i4>
      </vt:variant>
      <vt:variant>
        <vt:lpwstr>mailto:informatisering@actiz.nl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2022-05-11T12:57:00Z</dcterms:created>
  <dcterms:modified xsi:type="dcterms:W3CDTF">2022-05-11T12:57:00Z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0x01010076DB389DA939C941845F1A0018E6F5FE</vt:lpwstr>
  </property>
</Properties>
</file>